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99C268" w14:textId="77777777" w:rsidR="00A7215B" w:rsidRDefault="00A7215B" w:rsidP="00F6560D">
      <w:pPr>
        <w:tabs>
          <w:tab w:val="left" w:pos="5325"/>
        </w:tabs>
        <w:jc w:val="center"/>
        <w:rPr>
          <w:rFonts w:cs="Arial"/>
          <w:b/>
          <w:sz w:val="24"/>
          <w:shd w:val="clear" w:color="auto" w:fill="FEFEFA"/>
        </w:rPr>
      </w:pPr>
    </w:p>
    <w:p w14:paraId="00E02002" w14:textId="50BF8A69" w:rsidR="00F6560D" w:rsidRPr="005B3774" w:rsidRDefault="007C6244" w:rsidP="00F6560D">
      <w:pPr>
        <w:tabs>
          <w:tab w:val="left" w:pos="5325"/>
        </w:tabs>
        <w:jc w:val="center"/>
        <w:rPr>
          <w:rFonts w:cs="Arial"/>
          <w:b/>
          <w:sz w:val="24"/>
          <w:shd w:val="clear" w:color="auto" w:fill="FEFEFA"/>
        </w:rPr>
      </w:pPr>
      <w:r>
        <w:rPr>
          <w:rFonts w:cs="Arial"/>
          <w:b/>
          <w:sz w:val="24"/>
          <w:shd w:val="clear" w:color="auto" w:fill="FEFEFA"/>
        </w:rPr>
        <w:t>ПРОГРАММА</w:t>
      </w:r>
    </w:p>
    <w:p w14:paraId="3138915E" w14:textId="3695218E" w:rsidR="00F6560D" w:rsidRPr="005B3774" w:rsidRDefault="007C6244" w:rsidP="00F6560D">
      <w:pPr>
        <w:jc w:val="center"/>
        <w:rPr>
          <w:rFonts w:cs="Arial"/>
          <w:b/>
          <w:sz w:val="24"/>
          <w:shd w:val="clear" w:color="auto" w:fill="FEFEFA"/>
        </w:rPr>
      </w:pPr>
      <w:r>
        <w:rPr>
          <w:rFonts w:cs="Arial"/>
          <w:b/>
          <w:sz w:val="24"/>
          <w:shd w:val="clear" w:color="auto" w:fill="FEFEFA"/>
        </w:rPr>
        <w:t>«ДОРОГА К ДОМУ»</w:t>
      </w:r>
    </w:p>
    <w:p w14:paraId="790030A7" w14:textId="77777777" w:rsidR="00F6560D" w:rsidRDefault="00F6560D" w:rsidP="00F6560D">
      <w:pPr>
        <w:jc w:val="center"/>
        <w:rPr>
          <w:rFonts w:cs="Arial"/>
          <w:b/>
          <w:sz w:val="24"/>
          <w:shd w:val="clear" w:color="auto" w:fill="FEFEFA"/>
        </w:rPr>
      </w:pPr>
    </w:p>
    <w:p w14:paraId="53BBF976" w14:textId="77777777" w:rsidR="009C3442" w:rsidRDefault="009C3442" w:rsidP="00F6560D">
      <w:pPr>
        <w:jc w:val="center"/>
        <w:rPr>
          <w:rFonts w:cs="Arial"/>
          <w:b/>
          <w:sz w:val="24"/>
          <w:shd w:val="clear" w:color="auto" w:fill="FEFEFA"/>
        </w:rPr>
      </w:pPr>
    </w:p>
    <w:p w14:paraId="6ABA1F16" w14:textId="77777777" w:rsidR="009C3442" w:rsidRDefault="009C3442" w:rsidP="009C3442">
      <w:pPr>
        <w:jc w:val="center"/>
        <w:rPr>
          <w:rFonts w:ascii="Times New Roman" w:hAnsi="Times New Roman"/>
          <w:b/>
          <w:sz w:val="24"/>
          <w:highlight w:val="yellow"/>
        </w:rPr>
      </w:pPr>
    </w:p>
    <w:p w14:paraId="014787EE" w14:textId="77777777" w:rsidR="009C3442" w:rsidRDefault="009C3442" w:rsidP="009C3442">
      <w:pPr>
        <w:jc w:val="center"/>
        <w:rPr>
          <w:rFonts w:ascii="Times New Roman" w:hAnsi="Times New Roman"/>
          <w:b/>
          <w:sz w:val="24"/>
          <w:highlight w:val="yellow"/>
        </w:rPr>
      </w:pPr>
    </w:p>
    <w:p w14:paraId="30366F62" w14:textId="77777777" w:rsidR="009C3442" w:rsidRPr="009C3442" w:rsidRDefault="009C3442" w:rsidP="009C3442">
      <w:pPr>
        <w:jc w:val="center"/>
        <w:rPr>
          <w:rFonts w:cs="Arial"/>
          <w:b/>
          <w:bCs/>
          <w:sz w:val="24"/>
          <w:highlight w:val="yellow"/>
        </w:rPr>
      </w:pPr>
      <w:r w:rsidRPr="009C3442">
        <w:rPr>
          <w:rFonts w:cs="Arial"/>
          <w:b/>
          <w:bCs/>
          <w:sz w:val="24"/>
          <w:shd w:val="clear" w:color="auto" w:fill="FEFEFA"/>
        </w:rPr>
        <w:t xml:space="preserve">АНАЛИТИЧЕСКИЙ ОТЧЕТ </w:t>
      </w:r>
    </w:p>
    <w:p w14:paraId="335BC5BD" w14:textId="77777777" w:rsidR="009C3442" w:rsidRPr="009C3442" w:rsidRDefault="009C3442" w:rsidP="009C3442">
      <w:pPr>
        <w:jc w:val="center"/>
        <w:rPr>
          <w:rFonts w:cs="Arial"/>
          <w:b/>
          <w:bCs/>
          <w:sz w:val="24"/>
          <w:highlight w:val="yellow"/>
        </w:rPr>
      </w:pPr>
      <w:r w:rsidRPr="009C3442">
        <w:rPr>
          <w:rFonts w:cs="Arial"/>
          <w:b/>
          <w:bCs/>
          <w:sz w:val="24"/>
          <w:shd w:val="clear" w:color="auto" w:fill="FEFEFA"/>
        </w:rPr>
        <w:t xml:space="preserve">О РАБОТЕ СЛУЖБЫ </w:t>
      </w:r>
    </w:p>
    <w:p w14:paraId="62BDBF68" w14:textId="77777777" w:rsidR="009C3442" w:rsidRPr="009C3442" w:rsidRDefault="009C3442" w:rsidP="009C3442">
      <w:pPr>
        <w:jc w:val="center"/>
        <w:rPr>
          <w:rFonts w:cs="Arial"/>
          <w:b/>
          <w:bCs/>
          <w:color w:val="000000"/>
          <w:sz w:val="32"/>
          <w:szCs w:val="32"/>
          <w:highlight w:val="yellow"/>
        </w:rPr>
      </w:pPr>
      <w:r w:rsidRPr="009C3442">
        <w:rPr>
          <w:rFonts w:cs="Arial"/>
          <w:b/>
          <w:bCs/>
          <w:color w:val="000000"/>
          <w:sz w:val="32"/>
          <w:szCs w:val="32"/>
          <w:shd w:val="clear" w:color="auto" w:fill="FEFEFA"/>
        </w:rPr>
        <w:t>«Ступени к успеху»</w:t>
      </w:r>
    </w:p>
    <w:p w14:paraId="2464F5E0" w14:textId="77777777" w:rsidR="009C3442" w:rsidRPr="009C3442" w:rsidRDefault="009C3442" w:rsidP="009C3442">
      <w:pPr>
        <w:jc w:val="center"/>
        <w:rPr>
          <w:rFonts w:cs="Arial"/>
          <w:b/>
          <w:bCs/>
          <w:i/>
          <w:sz w:val="24"/>
          <w:highlight w:val="yellow"/>
        </w:rPr>
      </w:pPr>
    </w:p>
    <w:p w14:paraId="5039628C" w14:textId="77777777" w:rsidR="009C3442" w:rsidRPr="009C3442" w:rsidRDefault="009C3442" w:rsidP="009C3442">
      <w:pPr>
        <w:jc w:val="center"/>
        <w:rPr>
          <w:rFonts w:cs="Arial"/>
          <w:b/>
          <w:bCs/>
          <w:i/>
          <w:sz w:val="24"/>
          <w:highlight w:val="yellow"/>
        </w:rPr>
      </w:pPr>
    </w:p>
    <w:p w14:paraId="44867C56" w14:textId="77777777" w:rsidR="009C3442" w:rsidRPr="009C3442" w:rsidRDefault="009C3442" w:rsidP="009C3442">
      <w:pPr>
        <w:jc w:val="center"/>
        <w:rPr>
          <w:rFonts w:cs="Arial"/>
          <w:b/>
          <w:bCs/>
          <w:i/>
          <w:sz w:val="24"/>
          <w:highlight w:val="yellow"/>
        </w:rPr>
      </w:pPr>
    </w:p>
    <w:p w14:paraId="765CC329" w14:textId="77777777" w:rsidR="009C3442" w:rsidRPr="009C3442" w:rsidRDefault="009C3442" w:rsidP="009C3442">
      <w:pPr>
        <w:jc w:val="center"/>
        <w:rPr>
          <w:rFonts w:cs="Arial"/>
          <w:b/>
          <w:bCs/>
          <w:sz w:val="24"/>
          <w:highlight w:val="yellow"/>
        </w:rPr>
      </w:pPr>
    </w:p>
    <w:p w14:paraId="5FB7E684" w14:textId="77777777" w:rsidR="009C3442" w:rsidRPr="00534760" w:rsidRDefault="009C3442" w:rsidP="009C3442">
      <w:pPr>
        <w:spacing w:line="276" w:lineRule="auto"/>
        <w:jc w:val="both"/>
        <w:rPr>
          <w:rFonts w:cs="Arial"/>
          <w:sz w:val="24"/>
        </w:rPr>
      </w:pPr>
      <w:r w:rsidRPr="00534760">
        <w:rPr>
          <w:rFonts w:cs="Arial"/>
          <w:b/>
          <w:sz w:val="24"/>
          <w:shd w:val="clear" w:color="auto" w:fill="FEFEFA"/>
        </w:rPr>
        <w:t>Местоположение (география) проекта/службы</w:t>
      </w:r>
      <w:r w:rsidRPr="00534760">
        <w:rPr>
          <w:rFonts w:cs="Arial"/>
          <w:sz w:val="24"/>
          <w:shd w:val="clear" w:color="auto" w:fill="FEFEFA"/>
        </w:rPr>
        <w:t>:</w:t>
      </w:r>
      <w:r w:rsidRPr="00534760">
        <w:rPr>
          <w:rFonts w:cs="Arial"/>
          <w:b/>
          <w:bCs/>
          <w:i/>
          <w:iCs/>
          <w:sz w:val="24"/>
          <w:shd w:val="clear" w:color="auto" w:fill="FEFEFA"/>
        </w:rPr>
        <w:t xml:space="preserve"> </w:t>
      </w:r>
      <w:r w:rsidRPr="00534760">
        <w:rPr>
          <w:rFonts w:cs="Arial"/>
          <w:b/>
          <w:bCs/>
          <w:color w:val="000000"/>
          <w:sz w:val="24"/>
          <w:shd w:val="clear" w:color="auto" w:fill="FEFEFA"/>
        </w:rPr>
        <w:t>г. Великий Устюг</w:t>
      </w:r>
    </w:p>
    <w:p w14:paraId="2D134213" w14:textId="77777777" w:rsidR="009C3442" w:rsidRPr="00534760" w:rsidRDefault="009C3442" w:rsidP="009C3442">
      <w:pPr>
        <w:spacing w:line="276" w:lineRule="auto"/>
        <w:jc w:val="both"/>
        <w:rPr>
          <w:rFonts w:cs="Arial"/>
          <w:sz w:val="24"/>
          <w:highlight w:val="yellow"/>
        </w:rPr>
      </w:pPr>
    </w:p>
    <w:p w14:paraId="56DAB0DD" w14:textId="77777777" w:rsidR="009C3442" w:rsidRPr="00534760" w:rsidRDefault="009C3442" w:rsidP="009C3442">
      <w:pPr>
        <w:spacing w:line="276" w:lineRule="auto"/>
        <w:jc w:val="both"/>
        <w:rPr>
          <w:rFonts w:cs="Arial"/>
          <w:sz w:val="24"/>
        </w:rPr>
      </w:pPr>
      <w:r w:rsidRPr="00534760">
        <w:rPr>
          <w:rFonts w:cs="Arial"/>
          <w:b/>
          <w:sz w:val="24"/>
          <w:shd w:val="clear" w:color="auto" w:fill="FEFEFA"/>
        </w:rPr>
        <w:t xml:space="preserve">Учреждение, на базе которого реализуется проект/служба: </w:t>
      </w:r>
      <w:r w:rsidRPr="00534760">
        <w:rPr>
          <w:rFonts w:cs="Arial"/>
          <w:b/>
          <w:bCs/>
          <w:color w:val="000000"/>
          <w:sz w:val="24"/>
          <w:shd w:val="clear" w:color="auto" w:fill="FEFEFA"/>
        </w:rPr>
        <w:t>БУ СО ВО «Комплексный центр социального обслуживания населения Великоустюгского района»</w:t>
      </w:r>
    </w:p>
    <w:p w14:paraId="1EBFDF96" w14:textId="77777777" w:rsidR="009C3442" w:rsidRPr="00534760" w:rsidRDefault="009C3442" w:rsidP="009C3442">
      <w:pPr>
        <w:spacing w:line="276" w:lineRule="auto"/>
        <w:jc w:val="both"/>
        <w:rPr>
          <w:rFonts w:cs="Arial"/>
          <w:sz w:val="24"/>
          <w:highlight w:val="yellow"/>
        </w:rPr>
      </w:pPr>
    </w:p>
    <w:p w14:paraId="5D664676" w14:textId="2837736F" w:rsidR="009C3442" w:rsidRPr="00534760" w:rsidRDefault="009C3442" w:rsidP="009C3442">
      <w:pPr>
        <w:spacing w:line="276" w:lineRule="auto"/>
        <w:jc w:val="both"/>
        <w:rPr>
          <w:rFonts w:cs="Arial"/>
          <w:b/>
          <w:bCs/>
          <w:color w:val="000000"/>
          <w:sz w:val="24"/>
        </w:rPr>
      </w:pPr>
      <w:r w:rsidRPr="00534760">
        <w:rPr>
          <w:rFonts w:cs="Arial"/>
          <w:b/>
          <w:sz w:val="24"/>
          <w:shd w:val="clear" w:color="auto" w:fill="FEFEFA"/>
        </w:rPr>
        <w:t xml:space="preserve">Бюджет проекта/службы: </w:t>
      </w:r>
      <w:r w:rsidRPr="00534760">
        <w:rPr>
          <w:rFonts w:cs="Arial"/>
          <w:b/>
          <w:bCs/>
          <w:color w:val="000000"/>
          <w:sz w:val="24"/>
        </w:rPr>
        <w:t>1 040 563,20 рублей</w:t>
      </w:r>
    </w:p>
    <w:p w14:paraId="7FD1A1C1" w14:textId="77777777" w:rsidR="009C3442" w:rsidRPr="00534760" w:rsidRDefault="009C3442" w:rsidP="009C3442">
      <w:pPr>
        <w:spacing w:line="276" w:lineRule="auto"/>
        <w:jc w:val="both"/>
        <w:rPr>
          <w:rFonts w:cs="Arial"/>
          <w:bCs/>
          <w:sz w:val="24"/>
          <w:highlight w:val="yellow"/>
        </w:rPr>
      </w:pPr>
    </w:p>
    <w:p w14:paraId="37AA0D1C" w14:textId="77777777" w:rsidR="009C3442" w:rsidRPr="00534760" w:rsidRDefault="009C3442" w:rsidP="009C3442">
      <w:pPr>
        <w:spacing w:line="276" w:lineRule="auto"/>
        <w:rPr>
          <w:rFonts w:cs="Arial"/>
          <w:sz w:val="24"/>
        </w:rPr>
      </w:pPr>
      <w:r w:rsidRPr="00534760">
        <w:rPr>
          <w:rFonts w:cs="Arial"/>
          <w:b/>
          <w:sz w:val="24"/>
          <w:shd w:val="clear" w:color="auto" w:fill="FEFEFA"/>
        </w:rPr>
        <w:t>Продолжительность проекта/службы</w:t>
      </w:r>
      <w:r w:rsidRPr="00534760">
        <w:rPr>
          <w:rFonts w:cs="Arial"/>
          <w:b/>
          <w:i/>
          <w:sz w:val="24"/>
          <w:shd w:val="clear" w:color="auto" w:fill="FEFEFA"/>
        </w:rPr>
        <w:t xml:space="preserve">: </w:t>
      </w:r>
      <w:r w:rsidRPr="00534760">
        <w:rPr>
          <w:rFonts w:cs="Arial"/>
          <w:b/>
          <w:bCs/>
          <w:color w:val="000000"/>
          <w:sz w:val="24"/>
          <w:shd w:val="clear" w:color="auto" w:fill="FEFEFA"/>
        </w:rPr>
        <w:t>с 2022 года</w:t>
      </w:r>
    </w:p>
    <w:p w14:paraId="11C5C8C3" w14:textId="77777777" w:rsidR="009C3442" w:rsidRPr="00534760" w:rsidRDefault="009C3442" w:rsidP="009C3442">
      <w:pPr>
        <w:spacing w:line="276" w:lineRule="auto"/>
        <w:rPr>
          <w:rFonts w:cs="Arial"/>
          <w:sz w:val="24"/>
          <w:highlight w:val="yellow"/>
        </w:rPr>
      </w:pPr>
    </w:p>
    <w:p w14:paraId="6BB38F4B" w14:textId="3100D3CA" w:rsidR="009C3442" w:rsidRPr="00534760" w:rsidRDefault="009C3442" w:rsidP="009C3442">
      <w:pPr>
        <w:spacing w:line="276" w:lineRule="auto"/>
        <w:rPr>
          <w:rFonts w:cs="Arial"/>
          <w:sz w:val="24"/>
        </w:rPr>
      </w:pPr>
      <w:r w:rsidRPr="00534760">
        <w:rPr>
          <w:rFonts w:cs="Arial"/>
          <w:b/>
          <w:sz w:val="24"/>
          <w:shd w:val="clear" w:color="auto" w:fill="FEFEFA"/>
        </w:rPr>
        <w:t>Отчетный период</w:t>
      </w:r>
      <w:r w:rsidRPr="00534760">
        <w:rPr>
          <w:rFonts w:cs="Arial"/>
          <w:b/>
          <w:bCs/>
          <w:sz w:val="24"/>
          <w:shd w:val="clear" w:color="auto" w:fill="FEFEFA"/>
        </w:rPr>
        <w:t xml:space="preserve">: </w:t>
      </w:r>
      <w:r w:rsidRPr="00534760">
        <w:rPr>
          <w:rFonts w:cs="Arial"/>
          <w:b/>
          <w:bCs/>
          <w:color w:val="000000"/>
          <w:sz w:val="24"/>
          <w:shd w:val="clear" w:color="auto" w:fill="FEFEFA"/>
        </w:rPr>
        <w:t>с 09.01.2023 г. по 27.12.2023 г.</w:t>
      </w:r>
    </w:p>
    <w:p w14:paraId="628D21C3" w14:textId="77777777" w:rsidR="009C3442" w:rsidRPr="00534760" w:rsidRDefault="009C3442" w:rsidP="009C3442">
      <w:pPr>
        <w:spacing w:line="276" w:lineRule="auto"/>
        <w:rPr>
          <w:rFonts w:cs="Arial"/>
          <w:b/>
          <w:sz w:val="24"/>
          <w:highlight w:val="yellow"/>
        </w:rPr>
      </w:pPr>
    </w:p>
    <w:p w14:paraId="5B5516DF" w14:textId="77777777" w:rsidR="009C3442" w:rsidRPr="00534760" w:rsidRDefault="009C3442" w:rsidP="009C3442">
      <w:pPr>
        <w:spacing w:line="276" w:lineRule="auto"/>
        <w:rPr>
          <w:rFonts w:cs="Arial"/>
          <w:b/>
          <w:sz w:val="24"/>
          <w:highlight w:val="yellow"/>
        </w:rPr>
      </w:pPr>
    </w:p>
    <w:p w14:paraId="6A5B4B77" w14:textId="77777777" w:rsidR="009C3442" w:rsidRPr="00534760" w:rsidRDefault="009C3442" w:rsidP="009C3442">
      <w:pPr>
        <w:spacing w:line="276" w:lineRule="auto"/>
        <w:rPr>
          <w:rFonts w:cs="Arial"/>
          <w:b/>
          <w:sz w:val="24"/>
          <w:highlight w:val="yellow"/>
        </w:rPr>
      </w:pPr>
    </w:p>
    <w:p w14:paraId="4B6B07FF" w14:textId="77777777" w:rsidR="009C3442" w:rsidRPr="00534760" w:rsidRDefault="009C3442" w:rsidP="009C3442">
      <w:pPr>
        <w:spacing w:line="276" w:lineRule="auto"/>
        <w:jc w:val="center"/>
        <w:rPr>
          <w:rFonts w:cs="Arial"/>
          <w:b/>
          <w:sz w:val="24"/>
          <w:highlight w:val="yellow"/>
        </w:rPr>
      </w:pPr>
    </w:p>
    <w:p w14:paraId="641E8D76" w14:textId="77777777" w:rsidR="009C3442" w:rsidRPr="00534760" w:rsidRDefault="009C3442" w:rsidP="009C3442">
      <w:pPr>
        <w:spacing w:line="276" w:lineRule="auto"/>
        <w:rPr>
          <w:rFonts w:cs="Arial"/>
          <w:sz w:val="24"/>
        </w:rPr>
      </w:pPr>
      <w:r w:rsidRPr="00534760">
        <w:rPr>
          <w:rFonts w:cs="Arial"/>
          <w:b/>
          <w:sz w:val="24"/>
          <w:shd w:val="clear" w:color="auto" w:fill="FEFEFA"/>
        </w:rPr>
        <w:t>Руководитель проекта/службы _______________ /Никитина С.А./</w:t>
      </w:r>
    </w:p>
    <w:p w14:paraId="0325E12E" w14:textId="12C1AA27" w:rsidR="009C3442" w:rsidRPr="00534760" w:rsidRDefault="009C3442" w:rsidP="009C3442">
      <w:pPr>
        <w:spacing w:line="276" w:lineRule="auto"/>
        <w:rPr>
          <w:rFonts w:cs="Arial"/>
          <w:i/>
          <w:sz w:val="24"/>
          <w:highlight w:val="yellow"/>
          <w:vertAlign w:val="superscript"/>
        </w:rPr>
      </w:pPr>
      <w:r w:rsidRPr="00534760">
        <w:rPr>
          <w:rFonts w:cs="Arial"/>
          <w:sz w:val="24"/>
          <w:shd w:val="clear" w:color="auto" w:fill="FEFEFA"/>
        </w:rPr>
        <w:tab/>
      </w:r>
      <w:r w:rsidRPr="00534760">
        <w:rPr>
          <w:rFonts w:cs="Arial"/>
          <w:sz w:val="24"/>
          <w:shd w:val="clear" w:color="auto" w:fill="FEFEFA"/>
        </w:rPr>
        <w:tab/>
      </w:r>
      <w:r w:rsidRPr="00534760">
        <w:rPr>
          <w:rFonts w:cs="Arial"/>
          <w:sz w:val="24"/>
          <w:shd w:val="clear" w:color="auto" w:fill="FEFEFA"/>
        </w:rPr>
        <w:tab/>
      </w:r>
      <w:r w:rsidRPr="00534760">
        <w:rPr>
          <w:rFonts w:cs="Arial"/>
          <w:sz w:val="24"/>
          <w:shd w:val="clear" w:color="auto" w:fill="FEFEFA"/>
        </w:rPr>
        <w:tab/>
      </w:r>
      <w:r w:rsidRPr="00534760">
        <w:rPr>
          <w:rFonts w:cs="Arial"/>
          <w:sz w:val="24"/>
          <w:shd w:val="clear" w:color="auto" w:fill="FEFEFA"/>
        </w:rPr>
        <w:tab/>
        <w:t xml:space="preserve">                   </w:t>
      </w:r>
      <w:r w:rsidRPr="00534760">
        <w:rPr>
          <w:rFonts w:cs="Arial"/>
          <w:i/>
          <w:sz w:val="24"/>
          <w:shd w:val="clear" w:color="auto" w:fill="FEFEFA"/>
          <w:vertAlign w:val="superscript"/>
        </w:rPr>
        <w:t>Подпись</w:t>
      </w:r>
      <w:r w:rsidRPr="00534760">
        <w:rPr>
          <w:rFonts w:cs="Arial"/>
          <w:i/>
          <w:sz w:val="24"/>
          <w:shd w:val="clear" w:color="auto" w:fill="FEFEFA"/>
          <w:vertAlign w:val="superscript"/>
        </w:rPr>
        <w:tab/>
        <w:t xml:space="preserve">               Фамилия И.О.</w:t>
      </w:r>
    </w:p>
    <w:p w14:paraId="3C493FDF" w14:textId="77777777" w:rsidR="009C3442" w:rsidRPr="00534760" w:rsidRDefault="009C3442" w:rsidP="009C3442">
      <w:pPr>
        <w:spacing w:line="276" w:lineRule="auto"/>
        <w:rPr>
          <w:rFonts w:cs="Arial"/>
          <w:sz w:val="24"/>
        </w:rPr>
      </w:pPr>
      <w:bookmarkStart w:id="0" w:name="_Toc1730327"/>
    </w:p>
    <w:p w14:paraId="612422E7" w14:textId="77777777" w:rsidR="009C3442" w:rsidRPr="00534760" w:rsidRDefault="009C3442" w:rsidP="009C3442">
      <w:pPr>
        <w:spacing w:line="276" w:lineRule="auto"/>
        <w:rPr>
          <w:rFonts w:cs="Arial"/>
          <w:sz w:val="24"/>
        </w:rPr>
      </w:pPr>
    </w:p>
    <w:p w14:paraId="3EBD0853" w14:textId="77777777" w:rsidR="009C3442" w:rsidRPr="00534760" w:rsidRDefault="009C3442" w:rsidP="009C3442">
      <w:pPr>
        <w:spacing w:line="276" w:lineRule="auto"/>
        <w:rPr>
          <w:rFonts w:cs="Arial"/>
          <w:sz w:val="24"/>
        </w:rPr>
      </w:pPr>
    </w:p>
    <w:p w14:paraId="2E927032" w14:textId="77777777" w:rsidR="009C3442" w:rsidRPr="00534760" w:rsidRDefault="009C3442" w:rsidP="009C3442">
      <w:pPr>
        <w:spacing w:line="276" w:lineRule="auto"/>
        <w:rPr>
          <w:rFonts w:cs="Arial"/>
          <w:sz w:val="24"/>
        </w:rPr>
      </w:pPr>
    </w:p>
    <w:p w14:paraId="74F539DB" w14:textId="77777777" w:rsidR="009C3442" w:rsidRPr="00534760" w:rsidRDefault="009C3442" w:rsidP="009C3442">
      <w:pPr>
        <w:spacing w:line="276" w:lineRule="auto"/>
        <w:rPr>
          <w:rFonts w:cs="Arial"/>
          <w:sz w:val="24"/>
        </w:rPr>
      </w:pPr>
    </w:p>
    <w:p w14:paraId="7EB9815D" w14:textId="77777777" w:rsidR="009C3442" w:rsidRPr="00534760" w:rsidRDefault="009C3442" w:rsidP="009C3442">
      <w:pPr>
        <w:spacing w:line="276" w:lineRule="auto"/>
        <w:rPr>
          <w:rFonts w:cs="Arial"/>
          <w:sz w:val="24"/>
        </w:rPr>
      </w:pPr>
    </w:p>
    <w:p w14:paraId="1EE7B201" w14:textId="77777777" w:rsidR="009C3442" w:rsidRPr="00534760" w:rsidRDefault="009C3442" w:rsidP="009C3442">
      <w:pPr>
        <w:spacing w:line="276" w:lineRule="auto"/>
        <w:rPr>
          <w:rFonts w:cs="Arial"/>
          <w:sz w:val="24"/>
        </w:rPr>
      </w:pPr>
    </w:p>
    <w:p w14:paraId="39A48257" w14:textId="77777777" w:rsidR="009C3442" w:rsidRDefault="009C3442" w:rsidP="009C3442">
      <w:pPr>
        <w:spacing w:line="276" w:lineRule="auto"/>
        <w:rPr>
          <w:rFonts w:cs="Arial"/>
          <w:sz w:val="28"/>
          <w:szCs w:val="28"/>
        </w:rPr>
      </w:pPr>
    </w:p>
    <w:p w14:paraId="148AC028" w14:textId="77777777" w:rsidR="00534760" w:rsidRDefault="00534760" w:rsidP="009C3442">
      <w:pPr>
        <w:spacing w:line="276" w:lineRule="auto"/>
        <w:rPr>
          <w:rFonts w:cs="Arial"/>
          <w:sz w:val="28"/>
          <w:szCs w:val="28"/>
        </w:rPr>
      </w:pPr>
    </w:p>
    <w:p w14:paraId="29FA75D4" w14:textId="77777777" w:rsidR="00534760" w:rsidRDefault="00534760" w:rsidP="009C3442">
      <w:pPr>
        <w:spacing w:line="276" w:lineRule="auto"/>
        <w:rPr>
          <w:rFonts w:cs="Arial"/>
          <w:sz w:val="28"/>
          <w:szCs w:val="28"/>
        </w:rPr>
      </w:pPr>
    </w:p>
    <w:p w14:paraId="088721CE" w14:textId="77777777" w:rsidR="00534760" w:rsidRDefault="00534760" w:rsidP="009C3442">
      <w:pPr>
        <w:spacing w:line="276" w:lineRule="auto"/>
        <w:rPr>
          <w:rFonts w:cs="Arial"/>
          <w:sz w:val="28"/>
          <w:szCs w:val="28"/>
        </w:rPr>
      </w:pPr>
    </w:p>
    <w:p w14:paraId="4328A2DE" w14:textId="77777777" w:rsidR="00534760" w:rsidRDefault="00534760" w:rsidP="009C3442">
      <w:pPr>
        <w:spacing w:line="276" w:lineRule="auto"/>
        <w:rPr>
          <w:rFonts w:cs="Arial"/>
          <w:sz w:val="28"/>
          <w:szCs w:val="28"/>
        </w:rPr>
      </w:pPr>
    </w:p>
    <w:p w14:paraId="08FCFFFC" w14:textId="77777777" w:rsidR="00534760" w:rsidRDefault="00534760" w:rsidP="009C3442">
      <w:pPr>
        <w:spacing w:line="276" w:lineRule="auto"/>
        <w:rPr>
          <w:rFonts w:cs="Arial"/>
          <w:sz w:val="28"/>
          <w:szCs w:val="28"/>
        </w:rPr>
      </w:pPr>
    </w:p>
    <w:p w14:paraId="7729235C" w14:textId="77777777" w:rsidR="009C3442" w:rsidRDefault="009C3442" w:rsidP="009C3442">
      <w:pPr>
        <w:spacing w:line="276" w:lineRule="auto"/>
        <w:rPr>
          <w:rFonts w:cs="Arial"/>
          <w:sz w:val="28"/>
          <w:szCs w:val="28"/>
        </w:rPr>
      </w:pPr>
    </w:p>
    <w:p w14:paraId="4D6E7009" w14:textId="7CCC14DC" w:rsidR="00F6560D" w:rsidRPr="009C3442" w:rsidRDefault="00F6560D" w:rsidP="009C3442">
      <w:pPr>
        <w:spacing w:line="276" w:lineRule="auto"/>
        <w:rPr>
          <w:rFonts w:eastAsia="Times New Roman" w:cs="Arial"/>
          <w:b/>
          <w:sz w:val="24"/>
        </w:rPr>
      </w:pPr>
      <w:r w:rsidRPr="009C3442">
        <w:rPr>
          <w:rFonts w:eastAsia="Times New Roman" w:cs="Arial"/>
          <w:b/>
          <w:sz w:val="24"/>
        </w:rPr>
        <w:lastRenderedPageBreak/>
        <w:t>ЦЕЛЬ И ЗАДАЧИ ПРОЕКТА/СЛУЖБЫ, ЦЕЛЕВАЯ ГРУППА</w:t>
      </w:r>
      <w:bookmarkEnd w:id="0"/>
    </w:p>
    <w:p w14:paraId="0B40742A" w14:textId="77777777" w:rsidR="009C3442" w:rsidRDefault="009C3442" w:rsidP="009C3442">
      <w:pPr>
        <w:pStyle w:val="af1"/>
        <w:jc w:val="both"/>
        <w:rPr>
          <w:rFonts w:ascii="Arial" w:hAnsi="Arial" w:cs="Arial"/>
        </w:rPr>
      </w:pPr>
    </w:p>
    <w:p w14:paraId="7035B1F1" w14:textId="77777777" w:rsidR="009C3442" w:rsidRPr="009C3442" w:rsidRDefault="009C3442" w:rsidP="00C853D7">
      <w:pPr>
        <w:pStyle w:val="af1"/>
        <w:ind w:firstLine="709"/>
        <w:jc w:val="both"/>
        <w:rPr>
          <w:rFonts w:ascii="Arial" w:hAnsi="Arial" w:cs="Arial"/>
        </w:rPr>
      </w:pPr>
      <w:r w:rsidRPr="009C3442">
        <w:rPr>
          <w:rFonts w:ascii="Arial" w:hAnsi="Arial" w:cs="Arial"/>
        </w:rPr>
        <w:t xml:space="preserve">Служба «Ступени к успеху» призвана помочь семьям с детьми, где родители не могут самостоятельно справиться с жизненными трудностями, накопившимися проблемами, кризисными ситуациями. </w:t>
      </w:r>
    </w:p>
    <w:p w14:paraId="0298192F" w14:textId="655EE574" w:rsidR="009C3442" w:rsidRPr="009C3442" w:rsidRDefault="009C3442" w:rsidP="00C853D7">
      <w:pPr>
        <w:pStyle w:val="af1"/>
        <w:ind w:firstLine="709"/>
        <w:jc w:val="both"/>
        <w:rPr>
          <w:rFonts w:ascii="Arial" w:hAnsi="Arial" w:cs="Arial"/>
          <w:color w:val="000000"/>
        </w:rPr>
      </w:pPr>
      <w:r w:rsidRPr="009C3442">
        <w:rPr>
          <w:rFonts w:ascii="Arial" w:hAnsi="Arial" w:cs="Arial"/>
        </w:rPr>
        <w:t xml:space="preserve">Цель - </w:t>
      </w:r>
      <w:r w:rsidRPr="009C3442">
        <w:rPr>
          <w:rFonts w:ascii="Arial" w:hAnsi="Arial" w:cs="Arial"/>
          <w:color w:val="000000"/>
        </w:rPr>
        <w:t>сохранить ребенка в родной семье, в безопасных для него условиях; отработка механизмов и алгоритмов комплексной поддержки семей, направленной на формирование навыков самостоятельного выхода семьи из трудной жизненной ситуации, на базе функционирующей Службы «Ступени к успеху».</w:t>
      </w:r>
    </w:p>
    <w:p w14:paraId="740E5850" w14:textId="1FCB0B26" w:rsidR="009C3442" w:rsidRPr="009C3442" w:rsidRDefault="009C3442" w:rsidP="00C853D7">
      <w:pPr>
        <w:pStyle w:val="af1"/>
        <w:ind w:firstLine="709"/>
        <w:jc w:val="both"/>
        <w:rPr>
          <w:rFonts w:ascii="Arial" w:hAnsi="Arial" w:cs="Arial"/>
          <w:color w:val="000000"/>
        </w:rPr>
      </w:pPr>
      <w:r w:rsidRPr="009C3442">
        <w:rPr>
          <w:rFonts w:ascii="Arial" w:hAnsi="Arial" w:cs="Arial"/>
          <w:color w:val="000000"/>
        </w:rPr>
        <w:t>Задачи:</w:t>
      </w:r>
    </w:p>
    <w:p w14:paraId="68DAA45A" w14:textId="77777777" w:rsidR="009C3442" w:rsidRPr="009C3442" w:rsidRDefault="009C3442" w:rsidP="00C853D7">
      <w:pPr>
        <w:spacing w:line="276" w:lineRule="auto"/>
        <w:ind w:firstLine="709"/>
        <w:jc w:val="both"/>
        <w:rPr>
          <w:rFonts w:cs="Arial"/>
          <w:sz w:val="24"/>
        </w:rPr>
      </w:pPr>
      <w:r w:rsidRPr="009C3442">
        <w:rPr>
          <w:rFonts w:cs="Arial"/>
          <w:sz w:val="24"/>
        </w:rPr>
        <w:t>- создать условия для повышения компетентности родителей в вопросах образования и воспитания детей, формировать активную позицию родителей в воспитательном процессе путем предоставления услуг социально - психолого - педагогического и правового характера, методической и консультационной помощи родителям; организовать социальное сопровождение;</w:t>
      </w:r>
    </w:p>
    <w:p w14:paraId="26E00044" w14:textId="77777777" w:rsidR="009C3442" w:rsidRPr="009C3442" w:rsidRDefault="009C3442" w:rsidP="00C853D7">
      <w:pPr>
        <w:spacing w:line="276" w:lineRule="auto"/>
        <w:ind w:firstLine="709"/>
        <w:jc w:val="both"/>
        <w:rPr>
          <w:rFonts w:cs="Arial"/>
          <w:sz w:val="24"/>
        </w:rPr>
      </w:pPr>
      <w:r w:rsidRPr="009C3442">
        <w:rPr>
          <w:rFonts w:cs="Arial"/>
          <w:sz w:val="24"/>
        </w:rPr>
        <w:t>- реализовать программу «Рядом с ребёнком» для родителей и их детей — подростков, направленную на стабилизацию детско — родительских отношений;</w:t>
      </w:r>
    </w:p>
    <w:p w14:paraId="7A76F5EF" w14:textId="77777777" w:rsidR="009C3442" w:rsidRPr="009C3442" w:rsidRDefault="009C3442" w:rsidP="00C853D7">
      <w:pPr>
        <w:spacing w:line="276" w:lineRule="auto"/>
        <w:ind w:firstLine="709"/>
        <w:jc w:val="both"/>
        <w:rPr>
          <w:rFonts w:cs="Arial"/>
          <w:sz w:val="24"/>
        </w:rPr>
      </w:pPr>
      <w:r w:rsidRPr="009C3442">
        <w:rPr>
          <w:rFonts w:cs="Arial"/>
          <w:color w:val="000000"/>
          <w:sz w:val="24"/>
        </w:rPr>
        <w:t>- организовать на базе Службы деятельность волонтерского отряда «Диалог» из числа несовершеннолетних (в том числе и «трудных») для профилактики противоправного поведения в подростковой среде;</w:t>
      </w:r>
    </w:p>
    <w:p w14:paraId="4B77646E" w14:textId="6456C06C" w:rsidR="009C3442" w:rsidRPr="009C3442" w:rsidRDefault="009C3442" w:rsidP="00C853D7">
      <w:pPr>
        <w:pStyle w:val="af1"/>
        <w:ind w:firstLine="709"/>
        <w:jc w:val="both"/>
        <w:rPr>
          <w:rFonts w:ascii="Arial" w:hAnsi="Arial" w:cs="Arial"/>
          <w:color w:val="000000"/>
        </w:rPr>
      </w:pPr>
      <w:r w:rsidRPr="009C3442">
        <w:rPr>
          <w:rFonts w:ascii="Arial" w:hAnsi="Arial" w:cs="Arial"/>
          <w:color w:val="000000"/>
        </w:rPr>
        <w:t xml:space="preserve">- </w:t>
      </w:r>
      <w:bookmarkStart w:id="1" w:name="__DdeLink__1493_2868224021"/>
      <w:r w:rsidRPr="009C3442">
        <w:rPr>
          <w:rFonts w:ascii="Arial" w:hAnsi="Arial" w:cs="Arial"/>
          <w:color w:val="000000"/>
        </w:rPr>
        <w:t>передавать опыт заинтересованным субъектам по оказанию комплексной помощи семьям</w:t>
      </w:r>
      <w:bookmarkEnd w:id="1"/>
      <w:r w:rsidRPr="009C3442">
        <w:rPr>
          <w:rFonts w:ascii="Arial" w:hAnsi="Arial" w:cs="Arial"/>
          <w:color w:val="000000"/>
        </w:rPr>
        <w:t>.</w:t>
      </w:r>
    </w:p>
    <w:p w14:paraId="7F25B326" w14:textId="55122EF3" w:rsidR="009C3442" w:rsidRPr="009C3442" w:rsidRDefault="009C3442" w:rsidP="00C853D7">
      <w:pPr>
        <w:pStyle w:val="af1"/>
        <w:ind w:firstLine="709"/>
        <w:jc w:val="both"/>
        <w:rPr>
          <w:rFonts w:ascii="Arial" w:hAnsi="Arial" w:cs="Arial"/>
        </w:rPr>
      </w:pPr>
      <w:r w:rsidRPr="009C3442">
        <w:rPr>
          <w:rFonts w:ascii="Arial" w:hAnsi="Arial" w:cs="Arial"/>
          <w:color w:val="000000"/>
        </w:rPr>
        <w:t>Целевая группа – семьи в кризисной ситуации.</w:t>
      </w:r>
    </w:p>
    <w:p w14:paraId="474837BE" w14:textId="5ED86DE5" w:rsidR="009C3442" w:rsidRPr="009C3442" w:rsidRDefault="009C3442" w:rsidP="00C853D7">
      <w:pPr>
        <w:spacing w:line="276" w:lineRule="auto"/>
        <w:ind w:firstLine="709"/>
        <w:jc w:val="both"/>
        <w:rPr>
          <w:rFonts w:cs="Arial"/>
          <w:color w:val="000000"/>
          <w:sz w:val="24"/>
        </w:rPr>
      </w:pPr>
      <w:r w:rsidRPr="009C3442">
        <w:rPr>
          <w:rFonts w:cs="Arial"/>
          <w:color w:val="000000"/>
          <w:sz w:val="24"/>
        </w:rPr>
        <w:t xml:space="preserve">Каналы входа целевой группы: </w:t>
      </w:r>
    </w:p>
    <w:p w14:paraId="5234E381" w14:textId="388F5249" w:rsidR="009C3442" w:rsidRPr="009C3442" w:rsidRDefault="009C3442" w:rsidP="00C853D7">
      <w:pPr>
        <w:spacing w:line="276" w:lineRule="auto"/>
        <w:ind w:firstLine="709"/>
        <w:jc w:val="both"/>
        <w:rPr>
          <w:rFonts w:cs="Arial"/>
          <w:color w:val="000000"/>
          <w:sz w:val="24"/>
        </w:rPr>
      </w:pPr>
      <w:r w:rsidRPr="009C3442">
        <w:rPr>
          <w:rFonts w:cs="Arial"/>
          <w:color w:val="000000"/>
          <w:sz w:val="24"/>
        </w:rPr>
        <w:t>- личное обращение</w:t>
      </w:r>
    </w:p>
    <w:p w14:paraId="2EC0E1CD" w14:textId="46F9C80A" w:rsidR="009C3442" w:rsidRDefault="009C3442" w:rsidP="00C853D7">
      <w:pPr>
        <w:pStyle w:val="af1"/>
        <w:ind w:firstLine="709"/>
        <w:jc w:val="both"/>
        <w:rPr>
          <w:rFonts w:ascii="Arial" w:hAnsi="Arial" w:cs="Arial"/>
          <w:color w:val="000000"/>
        </w:rPr>
      </w:pPr>
      <w:r w:rsidRPr="009C3442">
        <w:rPr>
          <w:rFonts w:ascii="Arial" w:hAnsi="Arial" w:cs="Arial"/>
          <w:color w:val="000000"/>
        </w:rPr>
        <w:t>- устное/письменное обращение граждан, специалистов учреждений системы профилактики безнадзорности и правонарушений несовершеннолетних</w:t>
      </w:r>
      <w:r>
        <w:rPr>
          <w:rFonts w:ascii="Arial" w:hAnsi="Arial" w:cs="Arial"/>
          <w:color w:val="000000"/>
        </w:rPr>
        <w:t>.</w:t>
      </w:r>
    </w:p>
    <w:p w14:paraId="06C176DE" w14:textId="478D5311" w:rsidR="009C3442" w:rsidRPr="009C3442" w:rsidRDefault="009C3442" w:rsidP="00C853D7">
      <w:pPr>
        <w:pStyle w:val="af1"/>
        <w:ind w:firstLine="709"/>
        <w:jc w:val="both"/>
        <w:rPr>
          <w:rFonts w:ascii="Arial" w:hAnsi="Arial" w:cs="Arial"/>
        </w:rPr>
      </w:pPr>
      <w:r w:rsidRPr="009C3442">
        <w:rPr>
          <w:rFonts w:ascii="Arial" w:hAnsi="Arial" w:cs="Arial"/>
        </w:rPr>
        <w:t>Критерии отбора целевой группы:</w:t>
      </w:r>
    </w:p>
    <w:p w14:paraId="2C178C55" w14:textId="77777777" w:rsidR="009C3442" w:rsidRPr="009C3442" w:rsidRDefault="009C3442" w:rsidP="00C853D7">
      <w:pPr>
        <w:numPr>
          <w:ilvl w:val="0"/>
          <w:numId w:val="9"/>
        </w:numPr>
        <w:suppressAutoHyphens/>
        <w:spacing w:line="276" w:lineRule="auto"/>
        <w:jc w:val="both"/>
        <w:rPr>
          <w:rFonts w:cs="Arial"/>
          <w:sz w:val="24"/>
        </w:rPr>
      </w:pPr>
      <w:r w:rsidRPr="009C3442">
        <w:rPr>
          <w:rFonts w:cs="Arial"/>
          <w:sz w:val="24"/>
        </w:rPr>
        <w:t>Семьи с несовершеннолетними детьми (возраст до 18 лет)</w:t>
      </w:r>
    </w:p>
    <w:p w14:paraId="1E6F54E6" w14:textId="77777777" w:rsidR="009C3442" w:rsidRPr="009C3442" w:rsidRDefault="009C3442" w:rsidP="00C853D7">
      <w:pPr>
        <w:numPr>
          <w:ilvl w:val="0"/>
          <w:numId w:val="9"/>
        </w:numPr>
        <w:suppressAutoHyphens/>
        <w:spacing w:line="276" w:lineRule="auto"/>
        <w:jc w:val="both"/>
        <w:rPr>
          <w:rFonts w:cs="Arial"/>
          <w:sz w:val="24"/>
        </w:rPr>
      </w:pPr>
      <w:r w:rsidRPr="009C3442">
        <w:rPr>
          <w:rFonts w:cs="Arial"/>
          <w:sz w:val="24"/>
        </w:rPr>
        <w:t>Место проживания/нахождения — г. В-Устюг, г. Красавино и близлежащий район (до 70 км)</w:t>
      </w:r>
    </w:p>
    <w:p w14:paraId="3018C1FD" w14:textId="77777777" w:rsidR="009C3442" w:rsidRPr="009C3442" w:rsidRDefault="009C3442" w:rsidP="00C853D7">
      <w:pPr>
        <w:numPr>
          <w:ilvl w:val="0"/>
          <w:numId w:val="9"/>
        </w:numPr>
        <w:suppressAutoHyphens/>
        <w:spacing w:line="276" w:lineRule="auto"/>
        <w:jc w:val="both"/>
        <w:rPr>
          <w:rFonts w:cs="Arial"/>
          <w:sz w:val="24"/>
        </w:rPr>
      </w:pPr>
      <w:r w:rsidRPr="009C3442">
        <w:rPr>
          <w:rFonts w:cs="Arial"/>
          <w:color w:val="00000A"/>
          <w:sz w:val="24"/>
        </w:rPr>
        <w:t>Наличие ситуативного кризиса, трудной жизненной ситуации и/или социально опасного положения (факт насилия над ребенком, несчастный случай и пр.) в семье</w:t>
      </w:r>
    </w:p>
    <w:p w14:paraId="40D6D6DC" w14:textId="77777777" w:rsidR="009C3442" w:rsidRPr="009C3442" w:rsidRDefault="009C3442" w:rsidP="00C853D7">
      <w:pPr>
        <w:numPr>
          <w:ilvl w:val="0"/>
          <w:numId w:val="9"/>
        </w:numPr>
        <w:spacing w:line="276" w:lineRule="auto"/>
        <w:jc w:val="both"/>
        <w:rPr>
          <w:rFonts w:cs="Arial"/>
          <w:sz w:val="24"/>
        </w:rPr>
      </w:pPr>
      <w:r w:rsidRPr="009C3442">
        <w:rPr>
          <w:rFonts w:cs="Arial"/>
          <w:sz w:val="24"/>
        </w:rPr>
        <w:t>Родители не работают</w:t>
      </w:r>
    </w:p>
    <w:p w14:paraId="0CFD887F" w14:textId="77777777" w:rsidR="009C3442" w:rsidRPr="009C3442" w:rsidRDefault="009C3442" w:rsidP="00C853D7">
      <w:pPr>
        <w:numPr>
          <w:ilvl w:val="0"/>
          <w:numId w:val="9"/>
        </w:numPr>
        <w:spacing w:line="276" w:lineRule="auto"/>
        <w:jc w:val="both"/>
        <w:rPr>
          <w:rFonts w:cs="Arial"/>
          <w:sz w:val="24"/>
        </w:rPr>
      </w:pPr>
      <w:r w:rsidRPr="009C3442">
        <w:rPr>
          <w:rFonts w:cs="Arial"/>
          <w:sz w:val="24"/>
        </w:rPr>
        <w:t>Родители или один из них употребляют ПАВ</w:t>
      </w:r>
    </w:p>
    <w:p w14:paraId="756A2A0E" w14:textId="77777777" w:rsidR="009C3442" w:rsidRPr="009C3442" w:rsidRDefault="009C3442" w:rsidP="00C853D7">
      <w:pPr>
        <w:numPr>
          <w:ilvl w:val="0"/>
          <w:numId w:val="9"/>
        </w:numPr>
        <w:spacing w:line="276" w:lineRule="auto"/>
        <w:jc w:val="both"/>
        <w:rPr>
          <w:rFonts w:cs="Arial"/>
          <w:sz w:val="24"/>
        </w:rPr>
      </w:pPr>
      <w:r w:rsidRPr="009C3442">
        <w:rPr>
          <w:rFonts w:cs="Arial"/>
          <w:sz w:val="24"/>
        </w:rPr>
        <w:t>Отношения между членами семьи характеризуются как конфликтные</w:t>
      </w:r>
    </w:p>
    <w:p w14:paraId="04DC4497" w14:textId="77777777" w:rsidR="009C3442" w:rsidRPr="009C3442" w:rsidRDefault="009C3442" w:rsidP="00C853D7">
      <w:pPr>
        <w:numPr>
          <w:ilvl w:val="0"/>
          <w:numId w:val="9"/>
        </w:numPr>
        <w:spacing w:line="276" w:lineRule="auto"/>
        <w:jc w:val="both"/>
        <w:rPr>
          <w:rFonts w:cs="Arial"/>
          <w:sz w:val="24"/>
        </w:rPr>
      </w:pPr>
      <w:r w:rsidRPr="009C3442">
        <w:rPr>
          <w:rFonts w:cs="Arial"/>
          <w:sz w:val="24"/>
        </w:rPr>
        <w:t xml:space="preserve">Дети имеют склонность к уходам из дома, состоят на </w:t>
      </w:r>
      <w:proofErr w:type="spellStart"/>
      <w:r w:rsidRPr="009C3442">
        <w:rPr>
          <w:rFonts w:cs="Arial"/>
          <w:sz w:val="24"/>
        </w:rPr>
        <w:t>внутришкольном</w:t>
      </w:r>
      <w:proofErr w:type="spellEnd"/>
      <w:r w:rsidRPr="009C3442">
        <w:rPr>
          <w:rFonts w:cs="Arial"/>
          <w:sz w:val="24"/>
        </w:rPr>
        <w:t xml:space="preserve"> учете/учете в КДН и ЗП, полиции.</w:t>
      </w:r>
    </w:p>
    <w:p w14:paraId="380A27E8" w14:textId="77777777" w:rsidR="00C75413" w:rsidRDefault="009C3442" w:rsidP="00C853D7">
      <w:pPr>
        <w:pStyle w:val="af1"/>
        <w:ind w:firstLine="408"/>
        <w:jc w:val="both"/>
      </w:pPr>
      <w:r w:rsidRPr="009C3442">
        <w:rPr>
          <w:rFonts w:ascii="Arial" w:hAnsi="Arial" w:cs="Arial"/>
          <w:color w:val="000000"/>
        </w:rPr>
        <w:t>Для включения в состав целевой группы проекта необходимо наличие 2 и более вышеперечисленных признаков</w:t>
      </w:r>
      <w:r>
        <w:rPr>
          <w:rFonts w:ascii="Arial" w:hAnsi="Arial" w:cs="Arial"/>
          <w:color w:val="000000"/>
        </w:rPr>
        <w:t>.</w:t>
      </w:r>
      <w:r w:rsidR="00C75413" w:rsidRPr="00C75413">
        <w:t xml:space="preserve"> </w:t>
      </w:r>
    </w:p>
    <w:p w14:paraId="5A585B0E" w14:textId="64541555" w:rsidR="00C75413" w:rsidRPr="00C75413" w:rsidRDefault="00C75413" w:rsidP="00C853D7">
      <w:pPr>
        <w:pStyle w:val="af1"/>
        <w:ind w:firstLine="408"/>
        <w:jc w:val="both"/>
        <w:rPr>
          <w:rFonts w:ascii="Arial" w:hAnsi="Arial" w:cs="Arial"/>
        </w:rPr>
      </w:pPr>
      <w:r w:rsidRPr="00C75413">
        <w:rPr>
          <w:rFonts w:ascii="Arial" w:hAnsi="Arial" w:cs="Arial"/>
        </w:rPr>
        <w:lastRenderedPageBreak/>
        <w:t xml:space="preserve">Команда специалистов — </w:t>
      </w:r>
      <w:r>
        <w:rPr>
          <w:rFonts w:ascii="Arial" w:hAnsi="Arial" w:cs="Arial"/>
        </w:rPr>
        <w:t>7</w:t>
      </w:r>
      <w:r w:rsidRPr="00C75413">
        <w:rPr>
          <w:rFonts w:ascii="Arial" w:hAnsi="Arial" w:cs="Arial"/>
        </w:rPr>
        <w:t xml:space="preserve"> человек. Руководитель  Службы - 1, кураторы — 3, психолог — 1, юрисконсульт — 1</w:t>
      </w:r>
      <w:r>
        <w:rPr>
          <w:rFonts w:ascii="Arial" w:hAnsi="Arial" w:cs="Arial"/>
        </w:rPr>
        <w:t xml:space="preserve">, </w:t>
      </w:r>
      <w:r w:rsidRPr="00C75413">
        <w:rPr>
          <w:rFonts w:ascii="Arial" w:hAnsi="Arial" w:cs="Arial"/>
        </w:rPr>
        <w:t>бухгалтер — 1.</w:t>
      </w:r>
    </w:p>
    <w:p w14:paraId="117B4E88" w14:textId="77777777" w:rsidR="00F6560D" w:rsidRPr="005B3774" w:rsidRDefault="00F6560D" w:rsidP="00C853D7">
      <w:pPr>
        <w:pStyle w:val="2"/>
        <w:keepNext/>
        <w:keepLines/>
        <w:numPr>
          <w:ilvl w:val="0"/>
          <w:numId w:val="5"/>
        </w:numPr>
        <w:spacing w:line="276" w:lineRule="auto"/>
        <w:ind w:left="0" w:firstLine="709"/>
        <w:jc w:val="both"/>
        <w:rPr>
          <w:rFonts w:eastAsia="Times New Roman" w:cs="Arial"/>
          <w:b/>
          <w:sz w:val="24"/>
        </w:rPr>
      </w:pPr>
      <w:bookmarkStart w:id="2" w:name="_Toc1730328"/>
      <w:r w:rsidRPr="005B3774">
        <w:rPr>
          <w:rFonts w:eastAsia="Times New Roman" w:cs="Arial"/>
          <w:b/>
          <w:sz w:val="24"/>
        </w:rPr>
        <w:t>ОПИСАНИЕ И АНАЛИЗ РЕЗУЛЬТАТОВ ДЕЯТЕЛЬНОСТИ ПРОЕКТА</w:t>
      </w:r>
      <w:bookmarkEnd w:id="2"/>
      <w:r w:rsidRPr="005B3774">
        <w:rPr>
          <w:rFonts w:eastAsia="Times New Roman" w:cs="Arial"/>
          <w:b/>
          <w:sz w:val="24"/>
        </w:rPr>
        <w:t>/СЛУЖБЫ</w:t>
      </w:r>
    </w:p>
    <w:p w14:paraId="42806EC7" w14:textId="77777777" w:rsidR="00F6560D" w:rsidRPr="005B3774" w:rsidRDefault="00F6560D" w:rsidP="00C853D7">
      <w:pPr>
        <w:pStyle w:val="af"/>
        <w:numPr>
          <w:ilvl w:val="1"/>
          <w:numId w:val="5"/>
        </w:numPr>
        <w:spacing w:line="276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r w:rsidRPr="005B3774">
        <w:rPr>
          <w:rFonts w:ascii="Arial" w:hAnsi="Arial" w:cs="Arial"/>
          <w:b/>
          <w:sz w:val="24"/>
          <w:szCs w:val="24"/>
        </w:rPr>
        <w:t>Описание содержания проделанной работы</w:t>
      </w:r>
    </w:p>
    <w:p w14:paraId="6A7CD4A2" w14:textId="1037648B" w:rsidR="00F6560D" w:rsidRPr="005D13CA" w:rsidRDefault="005249C8" w:rsidP="00C853D7">
      <w:pPr>
        <w:widowControl w:val="0"/>
        <w:spacing w:line="276" w:lineRule="auto"/>
        <w:ind w:firstLine="709"/>
        <w:jc w:val="both"/>
        <w:rPr>
          <w:rFonts w:eastAsia="Times New Roman" w:cs="Arial"/>
          <w:bCs/>
          <w:sz w:val="24"/>
        </w:rPr>
      </w:pPr>
      <w:r w:rsidRPr="005D13CA">
        <w:rPr>
          <w:rFonts w:eastAsia="Times New Roman" w:cs="Arial"/>
          <w:bCs/>
          <w:sz w:val="24"/>
        </w:rPr>
        <w:t>Деятельность Службы в отчетном периоде осуществлялась в следующих направлениях:</w:t>
      </w:r>
    </w:p>
    <w:p w14:paraId="05976DA4" w14:textId="07A2F7FC" w:rsidR="005D13CA" w:rsidRPr="005D13CA" w:rsidRDefault="005249C8" w:rsidP="00C853D7">
      <w:pPr>
        <w:spacing w:line="276" w:lineRule="auto"/>
        <w:jc w:val="both"/>
        <w:rPr>
          <w:rFonts w:cs="Arial"/>
          <w:color w:val="000000"/>
          <w:sz w:val="24"/>
        </w:rPr>
      </w:pPr>
      <w:r w:rsidRPr="005D13CA">
        <w:rPr>
          <w:rFonts w:eastAsia="Times New Roman" w:cs="Arial"/>
          <w:bCs/>
          <w:sz w:val="24"/>
        </w:rPr>
        <w:t xml:space="preserve">- </w:t>
      </w:r>
      <w:r w:rsidR="005D13CA" w:rsidRPr="005D13CA">
        <w:rPr>
          <w:rFonts w:cs="Arial"/>
          <w:color w:val="000000"/>
          <w:sz w:val="24"/>
        </w:rPr>
        <w:t>к</w:t>
      </w:r>
      <w:r w:rsidRPr="005D13CA">
        <w:rPr>
          <w:rFonts w:cs="Arial"/>
          <w:color w:val="000000"/>
          <w:sz w:val="24"/>
        </w:rPr>
        <w:t>онсультирование</w:t>
      </w:r>
      <w:r w:rsidR="005D13CA" w:rsidRPr="005D13CA">
        <w:rPr>
          <w:rFonts w:cs="Arial"/>
          <w:color w:val="000000"/>
          <w:sz w:val="24"/>
        </w:rPr>
        <w:t xml:space="preserve"> родителей по вопросам воспитания, эффективного взаимодействия с ребёнком;</w:t>
      </w:r>
    </w:p>
    <w:p w14:paraId="0BA52931" w14:textId="1952864E" w:rsidR="005249C8" w:rsidRPr="005D13CA" w:rsidRDefault="005D13CA" w:rsidP="00C853D7">
      <w:pPr>
        <w:spacing w:line="276" w:lineRule="auto"/>
        <w:jc w:val="both"/>
        <w:rPr>
          <w:rFonts w:cs="Arial"/>
          <w:color w:val="000000"/>
          <w:sz w:val="24"/>
        </w:rPr>
      </w:pPr>
      <w:r w:rsidRPr="005D13CA">
        <w:rPr>
          <w:rFonts w:cs="Arial"/>
          <w:color w:val="000000"/>
          <w:sz w:val="24"/>
        </w:rPr>
        <w:t xml:space="preserve">- </w:t>
      </w:r>
      <w:r w:rsidR="005249C8" w:rsidRPr="005D13CA">
        <w:rPr>
          <w:rFonts w:cs="Arial"/>
          <w:color w:val="000000"/>
          <w:sz w:val="24"/>
        </w:rPr>
        <w:t xml:space="preserve"> сопровождение семей</w:t>
      </w:r>
      <w:r w:rsidRPr="005D13CA">
        <w:rPr>
          <w:rFonts w:cs="Arial"/>
          <w:color w:val="000000"/>
          <w:sz w:val="24"/>
        </w:rPr>
        <w:t xml:space="preserve"> в процессе разрешения кризисной ситуации</w:t>
      </w:r>
      <w:r w:rsidR="005249C8" w:rsidRPr="005D13CA">
        <w:rPr>
          <w:rFonts w:cs="Arial"/>
          <w:color w:val="000000"/>
          <w:sz w:val="24"/>
        </w:rPr>
        <w:t>;</w:t>
      </w:r>
    </w:p>
    <w:p w14:paraId="254E04D4" w14:textId="5B7B9E56" w:rsidR="005249C8" w:rsidRPr="005D13CA" w:rsidRDefault="005249C8" w:rsidP="00C853D7">
      <w:pPr>
        <w:spacing w:line="276" w:lineRule="auto"/>
        <w:jc w:val="both"/>
        <w:rPr>
          <w:rFonts w:cs="Arial"/>
          <w:color w:val="000000"/>
          <w:sz w:val="24"/>
        </w:rPr>
      </w:pPr>
      <w:r w:rsidRPr="005D13CA">
        <w:rPr>
          <w:rFonts w:cs="Arial"/>
          <w:color w:val="000000"/>
          <w:sz w:val="24"/>
        </w:rPr>
        <w:t xml:space="preserve">- </w:t>
      </w:r>
      <w:r w:rsidR="005D13CA" w:rsidRPr="005D13CA">
        <w:rPr>
          <w:rFonts w:cs="Arial"/>
          <w:color w:val="000000"/>
          <w:sz w:val="24"/>
        </w:rPr>
        <w:t>р</w:t>
      </w:r>
      <w:r w:rsidRPr="005D13CA">
        <w:rPr>
          <w:rFonts w:cs="Arial"/>
          <w:color w:val="000000"/>
          <w:sz w:val="24"/>
        </w:rPr>
        <w:t>еализация программы «Рядом с ребёнком» для родителей и их детей — подростков, направленной на стабилизацию детско — родительских отношений (мероприятия к тематическим датам, социально — психологические тренинги);</w:t>
      </w:r>
    </w:p>
    <w:p w14:paraId="34BD0209" w14:textId="1361A9BD" w:rsidR="005249C8" w:rsidRDefault="005249C8" w:rsidP="00C853D7">
      <w:pPr>
        <w:pStyle w:val="af1"/>
        <w:tabs>
          <w:tab w:val="left" w:pos="0"/>
        </w:tabs>
        <w:spacing w:after="0"/>
        <w:jc w:val="both"/>
        <w:rPr>
          <w:rFonts w:ascii="Arial" w:hAnsi="Arial" w:cs="Arial"/>
        </w:rPr>
      </w:pPr>
      <w:r w:rsidRPr="005D13CA">
        <w:rPr>
          <w:rFonts w:ascii="Arial" w:hAnsi="Arial" w:cs="Arial"/>
          <w:color w:val="000000"/>
        </w:rPr>
        <w:t xml:space="preserve">- </w:t>
      </w:r>
      <w:r w:rsidR="005D13CA">
        <w:rPr>
          <w:rFonts w:ascii="Arial" w:hAnsi="Arial" w:cs="Arial"/>
        </w:rPr>
        <w:t>д</w:t>
      </w:r>
      <w:r w:rsidRPr="005D13CA">
        <w:rPr>
          <w:rFonts w:ascii="Arial" w:hAnsi="Arial" w:cs="Arial"/>
        </w:rPr>
        <w:t>еятельность волонтерского отряда «Диалог»</w:t>
      </w:r>
      <w:r w:rsidR="005D13CA">
        <w:rPr>
          <w:rFonts w:ascii="Arial" w:hAnsi="Arial" w:cs="Arial"/>
        </w:rPr>
        <w:t>.</w:t>
      </w:r>
    </w:p>
    <w:p w14:paraId="77FF2CAC" w14:textId="77777777" w:rsidR="005D13CA" w:rsidRDefault="005D13CA" w:rsidP="00C853D7">
      <w:pPr>
        <w:pStyle w:val="af1"/>
        <w:tabs>
          <w:tab w:val="left" w:pos="0"/>
        </w:tabs>
        <w:spacing w:after="0"/>
        <w:jc w:val="both"/>
        <w:rPr>
          <w:rFonts w:ascii="Arial" w:hAnsi="Arial" w:cs="Arial"/>
        </w:rPr>
      </w:pPr>
    </w:p>
    <w:p w14:paraId="24B976D4" w14:textId="21C47406" w:rsidR="005D13CA" w:rsidRDefault="005D13CA" w:rsidP="00C853D7">
      <w:pPr>
        <w:pStyle w:val="af1"/>
        <w:tabs>
          <w:tab w:val="left" w:pos="0"/>
        </w:tabs>
        <w:spacing w:after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 w:rsidRPr="005D13CA">
        <w:rPr>
          <w:rFonts w:ascii="Arial" w:hAnsi="Arial" w:cs="Arial"/>
          <w:color w:val="000000"/>
        </w:rPr>
        <w:t>Консультирование родителей по вопросам воспитания, эффективного взаимодействия с ребёнком</w:t>
      </w:r>
      <w:r>
        <w:rPr>
          <w:rFonts w:ascii="Arial" w:hAnsi="Arial" w:cs="Arial"/>
          <w:color w:val="000000"/>
        </w:rPr>
        <w:t xml:space="preserve"> практиковалось в индивидуальном порядке. Каждый куратор ежемесячно консультировал от 20 семей. Тематика встреч была различной. Основные вопросы – взаимодействие с детьми подросткового возраста; подростки в интернете: безопасное поведение; организация досуга; формирование основ здорового образа жизни. Консультирование родителей рассматривалось как процесс передачи специальных знаний и навыков  от специалиста родителю для разрешения проблем, которые имеются у него с ребенком. Цель консультирования – дать знания родителям, поддержать их. </w:t>
      </w:r>
      <w:r w:rsidR="00F83E3C">
        <w:rPr>
          <w:rFonts w:ascii="Arial" w:hAnsi="Arial" w:cs="Arial"/>
          <w:color w:val="000000"/>
        </w:rPr>
        <w:t>Результат – внесен вклад в повышение родительской компетентности в вопросах образования и воспитания детей.</w:t>
      </w:r>
    </w:p>
    <w:p w14:paraId="4E457E4A" w14:textId="6399AD0B" w:rsidR="00F83E3C" w:rsidRPr="005D13CA" w:rsidRDefault="00F83E3C" w:rsidP="00C853D7">
      <w:pPr>
        <w:pStyle w:val="af1"/>
        <w:tabs>
          <w:tab w:val="left" w:pos="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ab/>
        <w:t xml:space="preserve">Сопровождение семей в процессе разрешения кризисной ситуации проводилось тремя кураторами. Каждый сопровождал, в среднем, 10-12 семей одновременно. Сопровождение осуществлялось комплексно, проблемы разрешались эффективно. Длительность сопровождения от трёх месяцев до года. Треть семей обращались, находясь в конфликтном разводе. В них также важным было решить вопрос об определении порядка общения с ребёнком родителя, проживающего после развода отдельно. Две трети семей нуждались в материальной, психологической поддержке, социально – правовой и других видах помощи. 90 процентов семей сняты с сопровождения по причине достижения полной самодостаточности, остальные – достижение частичной самодостаточности. </w:t>
      </w:r>
    </w:p>
    <w:p w14:paraId="1C1ADBDB" w14:textId="0E75A4CC" w:rsidR="005249C8" w:rsidRDefault="00F83E3C" w:rsidP="00C853D7">
      <w:pPr>
        <w:spacing w:line="276" w:lineRule="auto"/>
        <w:ind w:firstLine="709"/>
        <w:jc w:val="both"/>
        <w:rPr>
          <w:rFonts w:cs="Arial"/>
          <w:color w:val="000000"/>
          <w:sz w:val="24"/>
        </w:rPr>
      </w:pPr>
      <w:r>
        <w:rPr>
          <w:rFonts w:cs="Arial"/>
          <w:color w:val="000000"/>
          <w:sz w:val="24"/>
        </w:rPr>
        <w:t>Р</w:t>
      </w:r>
      <w:r w:rsidRPr="005D13CA">
        <w:rPr>
          <w:rFonts w:cs="Arial"/>
          <w:color w:val="000000"/>
          <w:sz w:val="24"/>
        </w:rPr>
        <w:t>еализация программы «Рядом с ребёнком» для родителей и их детей — подростков, направленной на стабилизацию детско — родительских отношений (мероприятия к тематическим датам, социально — психологические тренинги)</w:t>
      </w:r>
      <w:r>
        <w:rPr>
          <w:rFonts w:cs="Arial"/>
          <w:color w:val="000000"/>
          <w:sz w:val="24"/>
        </w:rPr>
        <w:t>.</w:t>
      </w:r>
    </w:p>
    <w:p w14:paraId="4760C533" w14:textId="77777777" w:rsidR="00C853D7" w:rsidRPr="00C853D7" w:rsidRDefault="00C853D7" w:rsidP="00C853D7">
      <w:pPr>
        <w:shd w:val="clear" w:color="auto" w:fill="FFFFFF"/>
        <w:spacing w:before="120" w:after="120" w:line="276" w:lineRule="auto"/>
        <w:ind w:firstLine="708"/>
        <w:jc w:val="both"/>
        <w:outlineLvl w:val="2"/>
        <w:rPr>
          <w:rFonts w:eastAsia="Times New Roman" w:cs="Arial"/>
          <w:bCs/>
          <w:color w:val="000000"/>
          <w:sz w:val="24"/>
          <w:lang w:eastAsia="ru-RU"/>
        </w:rPr>
      </w:pPr>
      <w:r w:rsidRPr="00C853D7">
        <w:rPr>
          <w:rFonts w:eastAsia="Times New Roman" w:cs="Arial"/>
          <w:bCs/>
          <w:color w:val="000000"/>
          <w:sz w:val="24"/>
          <w:lang w:eastAsia="ru-RU"/>
        </w:rPr>
        <w:t xml:space="preserve">Цель программы: создание условий для гармонизации отношений в семье. </w:t>
      </w:r>
    </w:p>
    <w:p w14:paraId="667A0819" w14:textId="77777777" w:rsidR="00C853D7" w:rsidRPr="00C853D7" w:rsidRDefault="00C853D7" w:rsidP="00C853D7">
      <w:pPr>
        <w:shd w:val="clear" w:color="auto" w:fill="FFFFFF"/>
        <w:spacing w:before="120" w:after="120" w:line="276" w:lineRule="auto"/>
        <w:jc w:val="both"/>
        <w:outlineLvl w:val="2"/>
        <w:rPr>
          <w:rFonts w:eastAsia="Times New Roman" w:cs="Arial"/>
          <w:bCs/>
          <w:color w:val="000000"/>
          <w:sz w:val="24"/>
          <w:lang w:eastAsia="ru-RU"/>
        </w:rPr>
      </w:pPr>
      <w:r w:rsidRPr="00C853D7">
        <w:rPr>
          <w:rFonts w:eastAsia="Times New Roman" w:cs="Arial"/>
          <w:bCs/>
          <w:color w:val="000000"/>
          <w:sz w:val="24"/>
          <w:lang w:eastAsia="ru-RU"/>
        </w:rPr>
        <w:tab/>
        <w:t>Задачи:</w:t>
      </w:r>
    </w:p>
    <w:p w14:paraId="7295875D" w14:textId="77777777" w:rsidR="00C853D7" w:rsidRPr="00C853D7" w:rsidRDefault="00C853D7" w:rsidP="00C853D7">
      <w:pPr>
        <w:shd w:val="clear" w:color="auto" w:fill="FFFFFF"/>
        <w:spacing w:before="120" w:after="120" w:line="276" w:lineRule="auto"/>
        <w:jc w:val="both"/>
        <w:outlineLvl w:val="2"/>
        <w:rPr>
          <w:rFonts w:eastAsia="Times New Roman" w:cs="Arial"/>
          <w:bCs/>
          <w:color w:val="000000"/>
          <w:sz w:val="24"/>
          <w:lang w:eastAsia="ru-RU"/>
        </w:rPr>
      </w:pPr>
      <w:r w:rsidRPr="00C853D7">
        <w:rPr>
          <w:rFonts w:eastAsia="Times New Roman" w:cs="Arial"/>
          <w:bCs/>
          <w:color w:val="000000"/>
          <w:sz w:val="24"/>
          <w:lang w:eastAsia="ru-RU"/>
        </w:rPr>
        <w:t>- развивать психологическую культуру родителей;</w:t>
      </w:r>
    </w:p>
    <w:p w14:paraId="6D76E448" w14:textId="77777777" w:rsidR="00C853D7" w:rsidRPr="00C853D7" w:rsidRDefault="00C853D7" w:rsidP="00C853D7">
      <w:pPr>
        <w:shd w:val="clear" w:color="auto" w:fill="FFFFFF"/>
        <w:spacing w:before="120" w:after="120" w:line="276" w:lineRule="auto"/>
        <w:jc w:val="both"/>
        <w:outlineLvl w:val="2"/>
        <w:rPr>
          <w:rFonts w:eastAsia="Times New Roman" w:cs="Arial"/>
          <w:bCs/>
          <w:color w:val="000000"/>
          <w:sz w:val="24"/>
          <w:lang w:eastAsia="ru-RU"/>
        </w:rPr>
      </w:pPr>
      <w:r w:rsidRPr="00C853D7">
        <w:rPr>
          <w:rFonts w:eastAsia="Times New Roman" w:cs="Arial"/>
          <w:bCs/>
          <w:color w:val="000000"/>
          <w:sz w:val="24"/>
          <w:lang w:eastAsia="ru-RU"/>
        </w:rPr>
        <w:t>- способствовать снижению чувства страха и тревожности, развитию уверенности в решении возникающих проблем;</w:t>
      </w:r>
    </w:p>
    <w:p w14:paraId="052094C6" w14:textId="77777777" w:rsidR="00C853D7" w:rsidRPr="00C853D7" w:rsidRDefault="00C853D7" w:rsidP="00C853D7">
      <w:pPr>
        <w:shd w:val="clear" w:color="auto" w:fill="FFFFFF"/>
        <w:spacing w:before="120" w:after="120" w:line="276" w:lineRule="auto"/>
        <w:jc w:val="both"/>
        <w:outlineLvl w:val="2"/>
        <w:rPr>
          <w:rFonts w:eastAsia="Times New Roman" w:cs="Arial"/>
          <w:bCs/>
          <w:color w:val="000000"/>
          <w:sz w:val="24"/>
          <w:lang w:eastAsia="ru-RU"/>
        </w:rPr>
      </w:pPr>
      <w:r w:rsidRPr="00C853D7">
        <w:rPr>
          <w:rFonts w:eastAsia="Times New Roman" w:cs="Arial"/>
          <w:bCs/>
          <w:color w:val="000000"/>
          <w:sz w:val="24"/>
          <w:lang w:eastAsia="ru-RU"/>
        </w:rPr>
        <w:lastRenderedPageBreak/>
        <w:t>- мотивировать родителей на формирование открытой родительской любви к своим детям;</w:t>
      </w:r>
    </w:p>
    <w:p w14:paraId="4DF811B9" w14:textId="77777777" w:rsidR="00C853D7" w:rsidRPr="00C853D7" w:rsidRDefault="00C853D7" w:rsidP="00C853D7">
      <w:pPr>
        <w:shd w:val="clear" w:color="auto" w:fill="FFFFFF"/>
        <w:spacing w:before="120" w:after="120" w:line="276" w:lineRule="auto"/>
        <w:jc w:val="both"/>
        <w:outlineLvl w:val="2"/>
        <w:rPr>
          <w:rFonts w:eastAsia="Times New Roman" w:cs="Arial"/>
          <w:bCs/>
          <w:color w:val="000000"/>
          <w:sz w:val="24"/>
          <w:lang w:eastAsia="ru-RU"/>
        </w:rPr>
      </w:pPr>
      <w:r w:rsidRPr="00C853D7">
        <w:rPr>
          <w:rFonts w:eastAsia="Times New Roman" w:cs="Arial"/>
          <w:bCs/>
          <w:color w:val="000000"/>
          <w:sz w:val="24"/>
          <w:lang w:eastAsia="ru-RU"/>
        </w:rPr>
        <w:t>- способствовать развитию у членов семьи толерантности, терпимости, понимания друг друга, «принятия друг друга такими, какие они есть»;</w:t>
      </w:r>
    </w:p>
    <w:p w14:paraId="40CCBCF9" w14:textId="77777777" w:rsidR="00C853D7" w:rsidRPr="00C853D7" w:rsidRDefault="00C853D7" w:rsidP="00C853D7">
      <w:pPr>
        <w:shd w:val="clear" w:color="auto" w:fill="FFFFFF"/>
        <w:spacing w:before="120" w:after="120" w:line="276" w:lineRule="auto"/>
        <w:jc w:val="both"/>
        <w:outlineLvl w:val="2"/>
        <w:rPr>
          <w:rFonts w:eastAsia="Times New Roman" w:cs="Arial"/>
          <w:bCs/>
          <w:color w:val="000000"/>
          <w:sz w:val="24"/>
          <w:lang w:eastAsia="ru-RU"/>
        </w:rPr>
      </w:pPr>
      <w:r w:rsidRPr="00C853D7">
        <w:rPr>
          <w:rFonts w:eastAsia="Times New Roman" w:cs="Arial"/>
          <w:bCs/>
          <w:color w:val="000000"/>
          <w:sz w:val="24"/>
          <w:lang w:eastAsia="ru-RU"/>
        </w:rPr>
        <w:t xml:space="preserve">- способствовать улучшению эмоционального фона настроения, повышению сопротивляемости стрессовым ситуациям. </w:t>
      </w:r>
    </w:p>
    <w:p w14:paraId="097A8356" w14:textId="77777777" w:rsidR="00C853D7" w:rsidRDefault="00C853D7" w:rsidP="00C853D7">
      <w:pPr>
        <w:shd w:val="clear" w:color="auto" w:fill="FFFFFF"/>
        <w:spacing w:before="120" w:after="120" w:line="276" w:lineRule="auto"/>
        <w:jc w:val="both"/>
        <w:outlineLvl w:val="2"/>
        <w:rPr>
          <w:rFonts w:eastAsia="Times New Roman" w:cs="Arial"/>
          <w:bCs/>
          <w:color w:val="000000"/>
          <w:sz w:val="24"/>
          <w:lang w:eastAsia="ru-RU"/>
        </w:rPr>
      </w:pPr>
      <w:r w:rsidRPr="00C853D7">
        <w:rPr>
          <w:rFonts w:eastAsia="Times New Roman" w:cs="Arial"/>
          <w:bCs/>
          <w:color w:val="000000"/>
          <w:sz w:val="24"/>
          <w:lang w:eastAsia="ru-RU"/>
        </w:rPr>
        <w:t>Формы работы: групповая, индивидуальная.</w:t>
      </w:r>
    </w:p>
    <w:p w14:paraId="00C6A0DA" w14:textId="1CFA3687" w:rsidR="00C853D7" w:rsidRDefault="00C853D7" w:rsidP="000A5A83">
      <w:pPr>
        <w:shd w:val="clear" w:color="auto" w:fill="FFFFFF"/>
        <w:spacing w:before="120" w:after="120" w:line="276" w:lineRule="auto"/>
        <w:jc w:val="both"/>
        <w:outlineLvl w:val="2"/>
        <w:rPr>
          <w:rFonts w:eastAsia="Times New Roman" w:cs="Arial"/>
          <w:bCs/>
          <w:color w:val="000000"/>
          <w:sz w:val="24"/>
          <w:lang w:eastAsia="ru-RU"/>
        </w:rPr>
      </w:pPr>
      <w:r>
        <w:rPr>
          <w:rFonts w:eastAsia="Times New Roman" w:cs="Arial"/>
          <w:bCs/>
          <w:color w:val="000000"/>
          <w:sz w:val="24"/>
          <w:lang w:eastAsia="ru-RU"/>
        </w:rPr>
        <w:t>В рамках программы прошли все мероприятия, предусмотренные тематическим планом:</w:t>
      </w:r>
    </w:p>
    <w:p w14:paraId="1D789F18" w14:textId="77777777" w:rsidR="00C853D7" w:rsidRPr="00C853D7" w:rsidRDefault="00C853D7" w:rsidP="000A5A83">
      <w:pPr>
        <w:spacing w:line="276" w:lineRule="auto"/>
        <w:jc w:val="center"/>
        <w:rPr>
          <w:rFonts w:cs="Arial"/>
          <w:sz w:val="24"/>
        </w:rPr>
      </w:pPr>
      <w:r w:rsidRPr="00C853D7">
        <w:rPr>
          <w:rFonts w:cs="Arial"/>
          <w:sz w:val="24"/>
        </w:rPr>
        <w:t>Январь</w:t>
      </w:r>
    </w:p>
    <w:p w14:paraId="377C24ED" w14:textId="3152103D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 xml:space="preserve">Игровая программа «Рождественские посиделки» </w:t>
      </w:r>
    </w:p>
    <w:p w14:paraId="30A15D55" w14:textId="0837EDD0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 xml:space="preserve">Акция </w:t>
      </w:r>
      <w:r>
        <w:rPr>
          <w:rFonts w:cs="Arial"/>
          <w:sz w:val="24"/>
        </w:rPr>
        <w:t>«Вторая жизнь елки» (с</w:t>
      </w:r>
      <w:r w:rsidRPr="00C853D7">
        <w:rPr>
          <w:rFonts w:cs="Arial"/>
          <w:sz w:val="24"/>
        </w:rPr>
        <w:t>бор новогодних елок)</w:t>
      </w:r>
    </w:p>
    <w:p w14:paraId="3986596D" w14:textId="1EE9CF91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>Мастер – класс по рисованию с художником – волонтером Анной Поляковой</w:t>
      </w:r>
    </w:p>
    <w:p w14:paraId="72217260" w14:textId="77777777" w:rsidR="00C853D7" w:rsidRPr="00C853D7" w:rsidRDefault="00C853D7" w:rsidP="000A5A83">
      <w:pPr>
        <w:spacing w:line="276" w:lineRule="auto"/>
        <w:jc w:val="center"/>
        <w:rPr>
          <w:rFonts w:cs="Arial"/>
          <w:sz w:val="24"/>
        </w:rPr>
      </w:pPr>
    </w:p>
    <w:p w14:paraId="082DCD88" w14:textId="77777777" w:rsidR="00C853D7" w:rsidRPr="00C853D7" w:rsidRDefault="00C853D7" w:rsidP="000A5A83">
      <w:pPr>
        <w:spacing w:line="276" w:lineRule="auto"/>
        <w:jc w:val="center"/>
        <w:rPr>
          <w:rFonts w:cs="Arial"/>
          <w:sz w:val="24"/>
        </w:rPr>
      </w:pPr>
      <w:r w:rsidRPr="00C853D7">
        <w:rPr>
          <w:rFonts w:cs="Arial"/>
          <w:sz w:val="24"/>
        </w:rPr>
        <w:t>Февраль</w:t>
      </w:r>
    </w:p>
    <w:p w14:paraId="6032893C" w14:textId="49161B09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 xml:space="preserve">Устный журнал «Гордись, Отчизна, славными сынами!» </w:t>
      </w:r>
    </w:p>
    <w:p w14:paraId="0DC7B0CC" w14:textId="5455D303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>Акция «Защитник Отечества моей семьи»</w:t>
      </w:r>
      <w:r>
        <w:rPr>
          <w:rFonts w:cs="Arial"/>
          <w:sz w:val="24"/>
        </w:rPr>
        <w:t xml:space="preserve"> (п</w:t>
      </w:r>
      <w:r w:rsidRPr="00C853D7">
        <w:rPr>
          <w:rFonts w:cs="Arial"/>
          <w:sz w:val="24"/>
        </w:rPr>
        <w:t>оздравление пап, дедушек с выходом в семью)</w:t>
      </w:r>
    </w:p>
    <w:p w14:paraId="40D62819" w14:textId="77777777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>Мастер – класс по рисованию с художником – волонтером Анной Поляковой</w:t>
      </w:r>
    </w:p>
    <w:p w14:paraId="72CD2471" w14:textId="77777777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>Музей Морского собрания и Боевого братства (ко Дню защитника Отечества)</w:t>
      </w:r>
    </w:p>
    <w:p w14:paraId="42FBE954" w14:textId="77777777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 xml:space="preserve">Центральная библиотека: Литературный </w:t>
      </w:r>
      <w:proofErr w:type="spellStart"/>
      <w:r w:rsidRPr="00C853D7">
        <w:rPr>
          <w:rFonts w:cs="Arial"/>
          <w:sz w:val="24"/>
        </w:rPr>
        <w:t>библиоэкспресс</w:t>
      </w:r>
      <w:proofErr w:type="spellEnd"/>
      <w:r w:rsidRPr="00C853D7">
        <w:rPr>
          <w:rFonts w:cs="Arial"/>
          <w:sz w:val="24"/>
        </w:rPr>
        <w:t xml:space="preserve"> «Путешествие в мир Великоустюгской  книги»</w:t>
      </w:r>
    </w:p>
    <w:p w14:paraId="3B59179B" w14:textId="5091340D" w:rsidR="00C853D7" w:rsidRPr="000A5A83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0A5A83">
        <w:rPr>
          <w:rFonts w:cs="Arial"/>
          <w:sz w:val="24"/>
        </w:rPr>
        <w:t>Тренинги «МЕТОД: КРОСС-КОУЧИНГ. РЕШЕНИЕ ПРОБЛЕМНОГО ПОВЕДЕНИЕ ДЕТЕЙ И ПОДРОСТКОВ ЧЕ</w:t>
      </w:r>
      <w:r w:rsidR="000A5A83" w:rsidRPr="000A5A83">
        <w:rPr>
          <w:rFonts w:cs="Arial"/>
          <w:sz w:val="24"/>
        </w:rPr>
        <w:t xml:space="preserve">РЕЗ КОНСУЛЬТИРОВАНИЕ РОДИТЕЛЕЙ». </w:t>
      </w:r>
      <w:r w:rsidRPr="000A5A83">
        <w:rPr>
          <w:rFonts w:cs="Arial"/>
          <w:sz w:val="24"/>
        </w:rPr>
        <w:t xml:space="preserve">ЗАНЯТИЕ 1. ПРИЧИНА ПРОБЛЕМНОГО ПОВЕДЕНИЯ ДЕТЕЙ.  Методики: «Дом», «4 причины проблемного поведения». Выявление точечной причины отклонений в поведении ребенка. </w:t>
      </w:r>
    </w:p>
    <w:p w14:paraId="63EB584B" w14:textId="77777777" w:rsidR="00C853D7" w:rsidRPr="00C853D7" w:rsidRDefault="00C853D7" w:rsidP="000A5A83">
      <w:pPr>
        <w:spacing w:line="276" w:lineRule="auto"/>
        <w:jc w:val="center"/>
        <w:rPr>
          <w:rFonts w:cs="Arial"/>
          <w:sz w:val="24"/>
        </w:rPr>
      </w:pPr>
      <w:r w:rsidRPr="00C853D7">
        <w:rPr>
          <w:rFonts w:cs="Arial"/>
          <w:sz w:val="24"/>
        </w:rPr>
        <w:t>Март</w:t>
      </w:r>
    </w:p>
    <w:p w14:paraId="56A71DEB" w14:textId="0FB84885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color w:val="000000"/>
          <w:sz w:val="24"/>
          <w:shd w:val="clear" w:color="auto" w:fill="FFFFFF"/>
        </w:rPr>
        <w:t>Акция «Портрет любимой мамочки» - выставка детских рисунков</w:t>
      </w:r>
      <w:r w:rsidRPr="00C853D7">
        <w:rPr>
          <w:rFonts w:cs="Arial"/>
          <w:sz w:val="24"/>
        </w:rPr>
        <w:t xml:space="preserve"> </w:t>
      </w:r>
    </w:p>
    <w:p w14:paraId="6433B70E" w14:textId="28429F66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 xml:space="preserve">Конкурсная программа для мам и детей «Весенняя капель» </w:t>
      </w:r>
    </w:p>
    <w:p w14:paraId="2F028980" w14:textId="77777777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>Мастер – класс по рисованию с художником – волонтером Анной Поляковой</w:t>
      </w:r>
    </w:p>
    <w:p w14:paraId="0F61BF2E" w14:textId="77777777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>Уроки доброты с волонтёром Андреем Поповым</w:t>
      </w:r>
    </w:p>
    <w:p w14:paraId="33F00CB9" w14:textId="77777777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 xml:space="preserve">Центральная библиотека: творческая встреча «Под счастливой звездой», посвященная 65 - </w:t>
      </w:r>
      <w:proofErr w:type="spellStart"/>
      <w:r w:rsidRPr="00C853D7">
        <w:rPr>
          <w:rFonts w:cs="Arial"/>
          <w:sz w:val="24"/>
        </w:rPr>
        <w:t>летию</w:t>
      </w:r>
      <w:proofErr w:type="spellEnd"/>
      <w:r w:rsidRPr="00C853D7">
        <w:rPr>
          <w:rFonts w:cs="Arial"/>
          <w:sz w:val="24"/>
        </w:rPr>
        <w:t xml:space="preserve"> со дня рождения О.П. </w:t>
      </w:r>
      <w:proofErr w:type="spellStart"/>
      <w:r w:rsidRPr="00C853D7">
        <w:rPr>
          <w:rFonts w:cs="Arial"/>
          <w:sz w:val="24"/>
        </w:rPr>
        <w:t>Кульневской</w:t>
      </w:r>
      <w:proofErr w:type="spellEnd"/>
    </w:p>
    <w:p w14:paraId="1B24D3DA" w14:textId="77777777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>Центральная библиотека: литературный час «</w:t>
      </w:r>
      <w:r w:rsidRPr="00C853D7">
        <w:rPr>
          <w:rStyle w:val="markedcontent"/>
          <w:rFonts w:cs="Arial"/>
          <w:sz w:val="24"/>
        </w:rPr>
        <w:t>Душа его среди людей</w:t>
      </w:r>
      <w:r w:rsidRPr="00C853D7">
        <w:rPr>
          <w:rFonts w:cs="Arial"/>
          <w:sz w:val="24"/>
        </w:rPr>
        <w:t>», посвященный творчеству А.Я. Яшина</w:t>
      </w:r>
    </w:p>
    <w:p w14:paraId="6EDFFFF9" w14:textId="1E836D63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 xml:space="preserve">Центральная библиотека: </w:t>
      </w:r>
      <w:r w:rsidRPr="00C853D7">
        <w:rPr>
          <w:rFonts w:cs="Arial"/>
          <w:sz w:val="24"/>
          <w:lang w:val="en-US"/>
        </w:rPr>
        <w:t>online</w:t>
      </w:r>
      <w:r w:rsidRPr="00C853D7">
        <w:rPr>
          <w:rFonts w:cs="Arial"/>
          <w:sz w:val="24"/>
        </w:rPr>
        <w:t xml:space="preserve"> конкурс «Я люблю читать стихи»,  посвященный дню поэзии</w:t>
      </w:r>
    </w:p>
    <w:p w14:paraId="226BF2FD" w14:textId="77777777" w:rsidR="00C853D7" w:rsidRPr="00C853D7" w:rsidRDefault="00C853D7" w:rsidP="000A5A83">
      <w:pPr>
        <w:spacing w:line="276" w:lineRule="auto"/>
        <w:ind w:left="360"/>
        <w:rPr>
          <w:rFonts w:cs="Arial"/>
          <w:sz w:val="24"/>
        </w:rPr>
      </w:pPr>
    </w:p>
    <w:p w14:paraId="22558D62" w14:textId="77777777" w:rsidR="00C853D7" w:rsidRPr="00C853D7" w:rsidRDefault="00C853D7" w:rsidP="000A5A83">
      <w:pPr>
        <w:spacing w:line="276" w:lineRule="auto"/>
        <w:ind w:left="360"/>
        <w:jc w:val="center"/>
        <w:rPr>
          <w:rFonts w:cs="Arial"/>
          <w:sz w:val="24"/>
        </w:rPr>
      </w:pPr>
      <w:r w:rsidRPr="00C853D7">
        <w:rPr>
          <w:rFonts w:cs="Arial"/>
          <w:sz w:val="24"/>
        </w:rPr>
        <w:t>Апрель</w:t>
      </w:r>
    </w:p>
    <w:p w14:paraId="471DA84A" w14:textId="3CEB7C23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>Акция «Чистый город» в р</w:t>
      </w:r>
      <w:r w:rsidR="000A5A83">
        <w:rPr>
          <w:rFonts w:cs="Arial"/>
          <w:sz w:val="24"/>
        </w:rPr>
        <w:t>амках Международного дня Земли (у</w:t>
      </w:r>
      <w:r w:rsidRPr="00C853D7">
        <w:rPr>
          <w:rFonts w:cs="Arial"/>
          <w:sz w:val="24"/>
        </w:rPr>
        <w:t>борка мусора)</w:t>
      </w:r>
    </w:p>
    <w:p w14:paraId="57CE07DB" w14:textId="5936ED12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>Игра-путешествие «Цветик-</w:t>
      </w:r>
      <w:proofErr w:type="spellStart"/>
      <w:r w:rsidRPr="00C853D7">
        <w:rPr>
          <w:rFonts w:cs="Arial"/>
          <w:sz w:val="24"/>
        </w:rPr>
        <w:t>семицветик</w:t>
      </w:r>
      <w:proofErr w:type="spellEnd"/>
      <w:r w:rsidRPr="00C853D7">
        <w:rPr>
          <w:rFonts w:cs="Arial"/>
          <w:sz w:val="24"/>
        </w:rPr>
        <w:t xml:space="preserve">» в рамках Всемирного дня здоровья </w:t>
      </w:r>
    </w:p>
    <w:p w14:paraId="161048C2" w14:textId="77777777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>Мастер – класс по рисованию с художником – волонтером Анной Поляковой</w:t>
      </w:r>
    </w:p>
    <w:p w14:paraId="09C3F90C" w14:textId="33083ACB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>Центральная библиотека: час общения – информация о Семёне Дежнёве «</w:t>
      </w:r>
      <w:proofErr w:type="spellStart"/>
      <w:r w:rsidRPr="00C853D7">
        <w:rPr>
          <w:rFonts w:cs="Arial"/>
          <w:sz w:val="24"/>
        </w:rPr>
        <w:t>Встречь</w:t>
      </w:r>
      <w:proofErr w:type="spellEnd"/>
      <w:r w:rsidRPr="00C853D7">
        <w:rPr>
          <w:rFonts w:cs="Arial"/>
          <w:sz w:val="24"/>
        </w:rPr>
        <w:t xml:space="preserve"> солнцу», посвящено 375-летию открытию пролива между Азией и Америкой</w:t>
      </w:r>
    </w:p>
    <w:p w14:paraId="3E35E82C" w14:textId="77777777" w:rsidR="00C853D7" w:rsidRPr="00C853D7" w:rsidRDefault="00C853D7" w:rsidP="000A5A83">
      <w:pPr>
        <w:spacing w:line="276" w:lineRule="auto"/>
        <w:ind w:left="360"/>
        <w:jc w:val="center"/>
        <w:rPr>
          <w:rFonts w:cs="Arial"/>
          <w:sz w:val="24"/>
        </w:rPr>
      </w:pPr>
    </w:p>
    <w:p w14:paraId="3518BD45" w14:textId="77777777" w:rsidR="00C853D7" w:rsidRPr="00C853D7" w:rsidRDefault="00C853D7" w:rsidP="000A5A83">
      <w:pPr>
        <w:pStyle w:val="ae"/>
        <w:spacing w:line="276" w:lineRule="auto"/>
        <w:jc w:val="center"/>
        <w:rPr>
          <w:rFonts w:cs="Arial"/>
          <w:sz w:val="24"/>
        </w:rPr>
      </w:pPr>
      <w:r w:rsidRPr="00C853D7">
        <w:rPr>
          <w:rFonts w:cs="Arial"/>
          <w:sz w:val="24"/>
        </w:rPr>
        <w:t>Май</w:t>
      </w:r>
    </w:p>
    <w:p w14:paraId="1121DF61" w14:textId="3D266DD2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 xml:space="preserve">Акция «Георгиевская ленточка» в рамках Дня Победы </w:t>
      </w:r>
    </w:p>
    <w:p w14:paraId="5B834183" w14:textId="7163B757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 xml:space="preserve">Игровая программа для детей и родителей  «Наша дружная семья»  в рамках Международного дня семьи </w:t>
      </w:r>
    </w:p>
    <w:p w14:paraId="55751E0C" w14:textId="7C886B88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 xml:space="preserve">Центральная библиотека: творческая встреча с автором Т.Н. </w:t>
      </w:r>
      <w:proofErr w:type="spellStart"/>
      <w:r w:rsidR="000A5A83">
        <w:rPr>
          <w:rFonts w:cs="Arial"/>
          <w:sz w:val="24"/>
        </w:rPr>
        <w:t>Ядрихинской</w:t>
      </w:r>
      <w:proofErr w:type="spellEnd"/>
      <w:r w:rsidR="000A5A83">
        <w:rPr>
          <w:rFonts w:cs="Arial"/>
          <w:sz w:val="24"/>
        </w:rPr>
        <w:t xml:space="preserve">  «</w:t>
      </w:r>
      <w:r w:rsidRPr="00C853D7">
        <w:rPr>
          <w:rFonts w:cs="Arial"/>
          <w:sz w:val="24"/>
        </w:rPr>
        <w:t>Я вижу этот мир таким…»</w:t>
      </w:r>
    </w:p>
    <w:p w14:paraId="090E9BF0" w14:textId="77777777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>Центральная библиотека: музыкально – поэтическая карусель «Серебряные отблески», посвященная авторам родного края</w:t>
      </w:r>
    </w:p>
    <w:p w14:paraId="1080F70B" w14:textId="77777777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>Мастер – класс по рисованию с художником – волонтером Анной Поляковой</w:t>
      </w:r>
    </w:p>
    <w:p w14:paraId="3E9224F5" w14:textId="47FFD223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>Тренинги «МЕТОД: КРОСС-КОУЧИНГ. РЕШЕНИЕ ПРОБЛЕМНОГО ПОВЕДЕНИЕ ДЕТЕЙ И ПОДРОСТКОВ ЧЕРЕЗ КОНСУЛЬТИРОВАНИЕ РОДИТЕЛЕЙ». ЗАНЯТИЕ 2. СТИЛЬ ВОСПИТАНИЯ. Сознательный и бессознательный стили воспитания. Мотивационные вопросы. Патолог</w:t>
      </w:r>
      <w:r w:rsidR="000A5A83">
        <w:rPr>
          <w:rFonts w:cs="Arial"/>
          <w:sz w:val="24"/>
        </w:rPr>
        <w:t>ические инструменты воспитания</w:t>
      </w:r>
    </w:p>
    <w:p w14:paraId="376DF4D3" w14:textId="77777777" w:rsidR="00C853D7" w:rsidRPr="00C853D7" w:rsidRDefault="00C853D7" w:rsidP="000A5A83">
      <w:pPr>
        <w:spacing w:line="276" w:lineRule="auto"/>
        <w:ind w:left="360"/>
        <w:jc w:val="center"/>
        <w:rPr>
          <w:rFonts w:cs="Arial"/>
          <w:sz w:val="24"/>
        </w:rPr>
      </w:pPr>
      <w:r w:rsidRPr="00C853D7">
        <w:rPr>
          <w:rFonts w:cs="Arial"/>
          <w:sz w:val="24"/>
        </w:rPr>
        <w:t>Июнь</w:t>
      </w:r>
    </w:p>
    <w:p w14:paraId="10561693" w14:textId="3537A035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 xml:space="preserve">Акция «Лето желаний» в рамках Дня защиты детей </w:t>
      </w:r>
    </w:p>
    <w:p w14:paraId="51ACC9A9" w14:textId="5AF3B65E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 xml:space="preserve">Познавательно-игровая программа «Мы живем в России» в рамках Дня России </w:t>
      </w:r>
    </w:p>
    <w:p w14:paraId="6CC14470" w14:textId="77777777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>Мастер – класс по рисованию с художником – волонтером Анной Поляковой</w:t>
      </w:r>
    </w:p>
    <w:p w14:paraId="4D6B7A0B" w14:textId="77777777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>Уроки доброты с волонтёром Андреем Поповым</w:t>
      </w:r>
    </w:p>
    <w:p w14:paraId="2F35CD7E" w14:textId="52A82AAF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>Центральная библиотека: библиотечный бульвар «наши дети – будущее планеты Земля»</w:t>
      </w:r>
    </w:p>
    <w:p w14:paraId="3E1917EA" w14:textId="77777777" w:rsidR="00C853D7" w:rsidRPr="00C853D7" w:rsidRDefault="00C853D7" w:rsidP="000A5A83">
      <w:pPr>
        <w:spacing w:line="276" w:lineRule="auto"/>
        <w:ind w:left="360"/>
        <w:jc w:val="center"/>
        <w:rPr>
          <w:rFonts w:cs="Arial"/>
          <w:sz w:val="24"/>
        </w:rPr>
      </w:pPr>
    </w:p>
    <w:p w14:paraId="63B74E3D" w14:textId="77777777" w:rsidR="00C853D7" w:rsidRPr="00C853D7" w:rsidRDefault="00C853D7" w:rsidP="000A5A83">
      <w:pPr>
        <w:spacing w:line="276" w:lineRule="auto"/>
        <w:ind w:left="360"/>
        <w:jc w:val="center"/>
        <w:rPr>
          <w:rFonts w:cs="Arial"/>
          <w:sz w:val="24"/>
        </w:rPr>
      </w:pPr>
      <w:r w:rsidRPr="00C853D7">
        <w:rPr>
          <w:rFonts w:cs="Arial"/>
          <w:sz w:val="24"/>
        </w:rPr>
        <w:t>Июль</w:t>
      </w:r>
    </w:p>
    <w:p w14:paraId="0A415906" w14:textId="187A630E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 xml:space="preserve">Час общения для детей и родителей «Мы одна семья» в рамках Дня семьи, любви и верности </w:t>
      </w:r>
    </w:p>
    <w:p w14:paraId="0800ED03" w14:textId="64F14B4B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 xml:space="preserve">Акция «Ромашка дружбы» в рамках Международного дня дружбы </w:t>
      </w:r>
    </w:p>
    <w:p w14:paraId="2691378D" w14:textId="17E257F6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>Мастер – класс по рисованию с художником – волонтером Анной Поляковой</w:t>
      </w:r>
    </w:p>
    <w:p w14:paraId="2C0CDD30" w14:textId="77777777" w:rsidR="00C853D7" w:rsidRPr="00C853D7" w:rsidRDefault="00C853D7" w:rsidP="000A5A83">
      <w:pPr>
        <w:pStyle w:val="ae"/>
        <w:spacing w:line="276" w:lineRule="auto"/>
        <w:jc w:val="both"/>
        <w:rPr>
          <w:rFonts w:cs="Arial"/>
          <w:sz w:val="24"/>
        </w:rPr>
      </w:pPr>
    </w:p>
    <w:p w14:paraId="048E406D" w14:textId="77777777" w:rsidR="00C853D7" w:rsidRPr="00C853D7" w:rsidRDefault="00C853D7" w:rsidP="000A5A83">
      <w:pPr>
        <w:spacing w:line="276" w:lineRule="auto"/>
        <w:ind w:left="360"/>
        <w:jc w:val="center"/>
        <w:rPr>
          <w:rFonts w:cs="Arial"/>
          <w:sz w:val="24"/>
        </w:rPr>
      </w:pPr>
      <w:r w:rsidRPr="00C853D7">
        <w:rPr>
          <w:rFonts w:cs="Arial"/>
          <w:sz w:val="24"/>
        </w:rPr>
        <w:t>Август</w:t>
      </w:r>
    </w:p>
    <w:p w14:paraId="604A3BBC" w14:textId="6F6FEF19" w:rsidR="00C853D7" w:rsidRPr="00C853D7" w:rsidRDefault="00C853D7" w:rsidP="000A5A83">
      <w:pPr>
        <w:pStyle w:val="ae"/>
        <w:numPr>
          <w:ilvl w:val="0"/>
          <w:numId w:val="11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 xml:space="preserve">Акция «Братья наши меньшие» </w:t>
      </w:r>
      <w:r w:rsidR="000A5A83">
        <w:rPr>
          <w:rFonts w:cs="Arial"/>
          <w:sz w:val="24"/>
        </w:rPr>
        <w:t>в рамках Всемирного дня кошек (ц</w:t>
      </w:r>
      <w:r w:rsidRPr="00C853D7">
        <w:rPr>
          <w:rFonts w:cs="Arial"/>
          <w:sz w:val="24"/>
        </w:rPr>
        <w:t>ентр помощи животным «Доброе сердце»)</w:t>
      </w:r>
    </w:p>
    <w:p w14:paraId="1AE28699" w14:textId="4B22B776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 xml:space="preserve">Игровая программа «Здравствуй, школа!» в рамках Дня знаний </w:t>
      </w:r>
    </w:p>
    <w:p w14:paraId="7F525340" w14:textId="77777777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>Мастер – класс по рисованию с художником – волонтером Анной Поляковой</w:t>
      </w:r>
    </w:p>
    <w:p w14:paraId="1450BCE2" w14:textId="77777777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>Центральная библиотека: час музыки «Музыки хватит на всю жизнь», посвящено 150-летию со дня рождения С. Рахманинова</w:t>
      </w:r>
    </w:p>
    <w:p w14:paraId="786ADCAD" w14:textId="60999E18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>Тренинги «МЕТОД: КРОСС-КОУЧИНГ. РЕШЕНИЕ ПРОБЛЕМНОГО ПОВЕДЕНИЕ ДЕТЕЙ И ПОДРОСТКОВ ЧЕРЕЗ КОНСУЛЬТИРОВАНИЕ РОДИТЕЛЕЙ».  ЗАНЯТИЕ 3. ТАБЛИЦА ОТВЕТСТВЕННОСТИ.  Формирование в ребенке ответственности к семейным нормам и правилам. П</w:t>
      </w:r>
      <w:r w:rsidR="000A5A83">
        <w:rPr>
          <w:rFonts w:cs="Arial"/>
          <w:sz w:val="24"/>
        </w:rPr>
        <w:t>ереговоры двух победителей</w:t>
      </w:r>
    </w:p>
    <w:p w14:paraId="36A0C9FE" w14:textId="77777777" w:rsidR="00C853D7" w:rsidRPr="00C853D7" w:rsidRDefault="00C853D7" w:rsidP="000A5A83">
      <w:pPr>
        <w:spacing w:line="276" w:lineRule="auto"/>
        <w:ind w:left="360"/>
        <w:jc w:val="center"/>
        <w:rPr>
          <w:rFonts w:cs="Arial"/>
          <w:sz w:val="24"/>
        </w:rPr>
      </w:pPr>
    </w:p>
    <w:p w14:paraId="5171D38A" w14:textId="77777777" w:rsidR="00C853D7" w:rsidRPr="00C853D7" w:rsidRDefault="00C853D7" w:rsidP="000A5A83">
      <w:pPr>
        <w:spacing w:line="276" w:lineRule="auto"/>
        <w:ind w:left="360"/>
        <w:jc w:val="center"/>
        <w:rPr>
          <w:rFonts w:cs="Arial"/>
          <w:sz w:val="24"/>
        </w:rPr>
      </w:pPr>
      <w:r w:rsidRPr="00C853D7">
        <w:rPr>
          <w:rFonts w:cs="Arial"/>
          <w:sz w:val="24"/>
        </w:rPr>
        <w:t>Сентябрь</w:t>
      </w:r>
    </w:p>
    <w:p w14:paraId="16CD2CCD" w14:textId="3DD352C9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>Игра-путешествие «Вместе весело шагать» в рамках Всемирного дня туризма</w:t>
      </w:r>
      <w:r w:rsidR="000A5A83">
        <w:rPr>
          <w:rFonts w:cs="Arial"/>
          <w:sz w:val="24"/>
        </w:rPr>
        <w:t>»</w:t>
      </w:r>
    </w:p>
    <w:p w14:paraId="583C7BE1" w14:textId="140FC620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 xml:space="preserve">Акция «Стань заметней на дороге» </w:t>
      </w:r>
    </w:p>
    <w:p w14:paraId="2369448D" w14:textId="77777777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>Мастер – класс по рисованию с художником – волонтером Анной Поляковой</w:t>
      </w:r>
    </w:p>
    <w:p w14:paraId="18779896" w14:textId="77777777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>Уроки доброты с волонтёром Андреем Поповым</w:t>
      </w:r>
    </w:p>
    <w:p w14:paraId="3F257148" w14:textId="77777777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lastRenderedPageBreak/>
        <w:t xml:space="preserve">Центральная библиотека: </w:t>
      </w:r>
      <w:r w:rsidRPr="00C853D7">
        <w:rPr>
          <w:rFonts w:cs="Arial"/>
          <w:bCs/>
          <w:sz w:val="24"/>
        </w:rPr>
        <w:t xml:space="preserve">литературно-музыкальная композиция "Сражаясь, Верую, Люблю...", посвященная </w:t>
      </w:r>
      <w:r w:rsidRPr="00C853D7">
        <w:rPr>
          <w:rFonts w:cs="Arial"/>
          <w:sz w:val="24"/>
        </w:rPr>
        <w:t>100-летию Э. Асадова</w:t>
      </w:r>
    </w:p>
    <w:p w14:paraId="1A77B93D" w14:textId="3C3086E0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>Центральная библиотека: открытый микрофон «Любимые строки Рубцова»</w:t>
      </w:r>
    </w:p>
    <w:p w14:paraId="7E0A2A14" w14:textId="77777777" w:rsidR="00C853D7" w:rsidRPr="00C853D7" w:rsidRDefault="00C853D7" w:rsidP="000A5A83">
      <w:pPr>
        <w:pStyle w:val="ae"/>
        <w:spacing w:line="276" w:lineRule="auto"/>
        <w:jc w:val="both"/>
        <w:rPr>
          <w:rFonts w:cs="Arial"/>
          <w:sz w:val="24"/>
        </w:rPr>
      </w:pPr>
    </w:p>
    <w:p w14:paraId="66FD480F" w14:textId="77777777" w:rsidR="00C853D7" w:rsidRPr="00C853D7" w:rsidRDefault="00C853D7" w:rsidP="000A5A83">
      <w:pPr>
        <w:spacing w:line="276" w:lineRule="auto"/>
        <w:ind w:left="360"/>
        <w:jc w:val="center"/>
        <w:rPr>
          <w:rFonts w:cs="Arial"/>
          <w:sz w:val="24"/>
        </w:rPr>
      </w:pPr>
      <w:r w:rsidRPr="00C853D7">
        <w:rPr>
          <w:rFonts w:cs="Arial"/>
          <w:sz w:val="24"/>
        </w:rPr>
        <w:t>Октябрь</w:t>
      </w:r>
    </w:p>
    <w:p w14:paraId="1DC25EF6" w14:textId="78B86C6E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 xml:space="preserve">Акция «День добрых глаз и добрых рук» в рамках Дня пожилого человека </w:t>
      </w:r>
    </w:p>
    <w:p w14:paraId="44C1D257" w14:textId="266EC663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 xml:space="preserve">Конкурсная программа «Осенний календарь» </w:t>
      </w:r>
    </w:p>
    <w:p w14:paraId="17310D65" w14:textId="77777777" w:rsidR="000A5A83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>Мастер – класс по рисованию с художником – волонтером Анной Поляковой</w:t>
      </w:r>
    </w:p>
    <w:p w14:paraId="10046258" w14:textId="35D3AD80" w:rsidR="00C853D7" w:rsidRPr="000A5A83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0A5A83">
        <w:rPr>
          <w:rFonts w:cs="Arial"/>
          <w:sz w:val="24"/>
        </w:rPr>
        <w:t>Центральная библиотека: литературный час «И ходила осень по русской земле…», посвященная жизни и творчеству Василия Белова</w:t>
      </w:r>
    </w:p>
    <w:p w14:paraId="133D883D" w14:textId="77777777" w:rsidR="00C853D7" w:rsidRPr="00C853D7" w:rsidRDefault="00C853D7" w:rsidP="000A5A83">
      <w:pPr>
        <w:pStyle w:val="ae"/>
        <w:spacing w:line="276" w:lineRule="auto"/>
        <w:ind w:left="360"/>
        <w:rPr>
          <w:rFonts w:cs="Arial"/>
          <w:sz w:val="24"/>
        </w:rPr>
      </w:pPr>
    </w:p>
    <w:p w14:paraId="3AA03D77" w14:textId="77777777" w:rsidR="00C853D7" w:rsidRPr="00C853D7" w:rsidRDefault="00C853D7" w:rsidP="000A5A83">
      <w:pPr>
        <w:spacing w:line="276" w:lineRule="auto"/>
        <w:ind w:left="360"/>
        <w:jc w:val="center"/>
        <w:rPr>
          <w:rFonts w:cs="Arial"/>
          <w:sz w:val="24"/>
        </w:rPr>
      </w:pPr>
      <w:r w:rsidRPr="00C853D7">
        <w:rPr>
          <w:rFonts w:cs="Arial"/>
          <w:sz w:val="24"/>
        </w:rPr>
        <w:t>Ноябрь</w:t>
      </w:r>
    </w:p>
    <w:p w14:paraId="3062C5A3" w14:textId="1EAF1F4C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 xml:space="preserve">Развлекательная программа «Мамочка милая, мама родная» </w:t>
      </w:r>
    </w:p>
    <w:p w14:paraId="5844DC06" w14:textId="4FA385AF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 xml:space="preserve">Акция «Мамины желания» </w:t>
      </w:r>
    </w:p>
    <w:p w14:paraId="64B9BBE7" w14:textId="77777777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>Мастер – класс по рисованию с художником – волонтером Анной Поляковой</w:t>
      </w:r>
    </w:p>
    <w:p w14:paraId="446A7212" w14:textId="77777777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>Центральная библиотека: встреча с интересным человеком «Гордое имя - учитель»</w:t>
      </w:r>
    </w:p>
    <w:p w14:paraId="42A6FE9F" w14:textId="77777777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>Центральная библиотека: литературно-музыкальная композиция «Деревня в произведениях В.И. Белова»</w:t>
      </w:r>
    </w:p>
    <w:p w14:paraId="1B82EAB0" w14:textId="3F257A28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 xml:space="preserve">Тренинги «МЕТОД: КРОСС-КОУЧИНГ. РЕШЕНИЕ ПРОБЛЕМНОГО ПОВЕДЕНИЕ ДЕТЕЙ И ПОДРОСТКОВ ЧЕРЕЗ КОНСУЛЬТИРОВАНИЕ РОДИТЕЛЕЙ».  ЗАНЯТИЕ 4. МАСТЕРСТВО БЕСКОНФЛИКТНОГО ОБЩЕНИЯ.  Влияние на подростка, без давления, принуждения и крика, так, чтобы услышал, понял и сделал. Секретный принцип бесконфликтного общения. </w:t>
      </w:r>
    </w:p>
    <w:p w14:paraId="08721C03" w14:textId="77777777" w:rsidR="00C853D7" w:rsidRPr="00C853D7" w:rsidRDefault="00C853D7" w:rsidP="000A5A83">
      <w:pPr>
        <w:spacing w:line="276" w:lineRule="auto"/>
        <w:jc w:val="both"/>
        <w:rPr>
          <w:rFonts w:cs="Arial"/>
          <w:sz w:val="24"/>
        </w:rPr>
      </w:pPr>
    </w:p>
    <w:p w14:paraId="1CA949CD" w14:textId="77777777" w:rsidR="00C853D7" w:rsidRPr="00C853D7" w:rsidRDefault="00C853D7" w:rsidP="000A5A83">
      <w:pPr>
        <w:spacing w:line="276" w:lineRule="auto"/>
        <w:ind w:left="360"/>
        <w:jc w:val="center"/>
        <w:rPr>
          <w:rFonts w:cs="Arial"/>
          <w:sz w:val="24"/>
        </w:rPr>
      </w:pPr>
      <w:r w:rsidRPr="00C853D7">
        <w:rPr>
          <w:rFonts w:cs="Arial"/>
          <w:sz w:val="24"/>
        </w:rPr>
        <w:t>Декабрь</w:t>
      </w:r>
    </w:p>
    <w:p w14:paraId="2581057B" w14:textId="1BCC274D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 xml:space="preserve">Акция «Подарок каждому ребенку» </w:t>
      </w:r>
    </w:p>
    <w:p w14:paraId="61BC0883" w14:textId="753A0ABD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 xml:space="preserve">Игровая программа «Новогоднее ассорти» </w:t>
      </w:r>
    </w:p>
    <w:p w14:paraId="059F78B6" w14:textId="77777777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>Мастер – класс по рисованию с художником – волонтером Анной Поляковой</w:t>
      </w:r>
    </w:p>
    <w:p w14:paraId="51E69FE7" w14:textId="77777777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>Уроки доброты с волонтёром Андреем Поповым</w:t>
      </w:r>
    </w:p>
    <w:p w14:paraId="17914D31" w14:textId="77777777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Fonts w:cs="Arial"/>
          <w:sz w:val="24"/>
        </w:rPr>
        <w:t>Музей Морского собрания и Боевого братства (ко Дню отца)</w:t>
      </w:r>
    </w:p>
    <w:p w14:paraId="3C4B1656" w14:textId="77777777" w:rsidR="00C853D7" w:rsidRP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Style w:val="af3"/>
          <w:rFonts w:cs="Arial"/>
          <w:b w:val="0"/>
          <w:bCs w:val="0"/>
          <w:sz w:val="24"/>
        </w:rPr>
      </w:pPr>
      <w:r w:rsidRPr="00C853D7">
        <w:rPr>
          <w:rFonts w:cs="Arial"/>
          <w:sz w:val="24"/>
        </w:rPr>
        <w:t xml:space="preserve">Центральная библиотека: час доброты </w:t>
      </w:r>
      <w:r w:rsidRPr="00C853D7">
        <w:rPr>
          <w:rStyle w:val="af3"/>
          <w:rFonts w:cs="Arial"/>
          <w:b w:val="0"/>
          <w:sz w:val="24"/>
        </w:rPr>
        <w:t>«Вам дарим доброту и радость»</w:t>
      </w:r>
    </w:p>
    <w:p w14:paraId="27A4AA4D" w14:textId="4EBAE9EC" w:rsidR="00C853D7" w:rsidRDefault="00C853D7" w:rsidP="000A5A83">
      <w:pPr>
        <w:pStyle w:val="ae"/>
        <w:numPr>
          <w:ilvl w:val="0"/>
          <w:numId w:val="10"/>
        </w:numPr>
        <w:spacing w:line="276" w:lineRule="auto"/>
        <w:jc w:val="both"/>
        <w:rPr>
          <w:rFonts w:cs="Arial"/>
          <w:sz w:val="24"/>
        </w:rPr>
      </w:pPr>
      <w:r w:rsidRPr="00C853D7">
        <w:rPr>
          <w:rStyle w:val="af3"/>
          <w:rFonts w:cs="Arial"/>
          <w:b w:val="0"/>
          <w:sz w:val="24"/>
        </w:rPr>
        <w:t>Центральная библиотека: м</w:t>
      </w:r>
      <w:proofErr w:type="spellStart"/>
      <w:r w:rsidRPr="00C853D7">
        <w:rPr>
          <w:rFonts w:cs="Arial"/>
          <w:sz w:val="24"/>
          <w:lang w:val="de-DE"/>
        </w:rPr>
        <w:t>астер-класс</w:t>
      </w:r>
      <w:proofErr w:type="spellEnd"/>
      <w:r w:rsidRPr="00C853D7">
        <w:rPr>
          <w:rFonts w:cs="Arial"/>
          <w:sz w:val="24"/>
          <w:lang w:val="de-DE"/>
        </w:rPr>
        <w:t xml:space="preserve"> </w:t>
      </w:r>
      <w:proofErr w:type="spellStart"/>
      <w:r w:rsidRPr="00C853D7">
        <w:rPr>
          <w:rFonts w:cs="Arial"/>
          <w:sz w:val="24"/>
          <w:lang w:val="de-DE"/>
        </w:rPr>
        <w:t>по</w:t>
      </w:r>
      <w:proofErr w:type="spellEnd"/>
      <w:r w:rsidRPr="00C853D7">
        <w:rPr>
          <w:rFonts w:cs="Arial"/>
          <w:sz w:val="24"/>
          <w:lang w:val="de-DE"/>
        </w:rPr>
        <w:t xml:space="preserve"> </w:t>
      </w:r>
      <w:proofErr w:type="spellStart"/>
      <w:r w:rsidRPr="00C853D7">
        <w:rPr>
          <w:rFonts w:cs="Arial"/>
          <w:sz w:val="24"/>
          <w:lang w:val="de-DE"/>
        </w:rPr>
        <w:t>изготовлению</w:t>
      </w:r>
      <w:proofErr w:type="spellEnd"/>
      <w:r w:rsidRPr="00C853D7">
        <w:rPr>
          <w:rFonts w:cs="Arial"/>
          <w:sz w:val="24"/>
          <w:lang w:val="de-DE"/>
        </w:rPr>
        <w:t xml:space="preserve"> 3D </w:t>
      </w:r>
      <w:proofErr w:type="spellStart"/>
      <w:r w:rsidRPr="00C853D7">
        <w:rPr>
          <w:rFonts w:cs="Arial"/>
          <w:sz w:val="24"/>
          <w:lang w:val="de-DE"/>
        </w:rPr>
        <w:t>книжки-открытки</w:t>
      </w:r>
      <w:proofErr w:type="spellEnd"/>
      <w:r w:rsidRPr="00C853D7">
        <w:rPr>
          <w:rFonts w:cs="Arial"/>
          <w:sz w:val="24"/>
          <w:lang w:val="de-DE"/>
        </w:rPr>
        <w:t xml:space="preserve"> «В </w:t>
      </w:r>
      <w:proofErr w:type="spellStart"/>
      <w:r w:rsidRPr="00C853D7">
        <w:rPr>
          <w:rFonts w:cs="Arial"/>
          <w:sz w:val="24"/>
          <w:lang w:val="de-DE"/>
        </w:rPr>
        <w:t>гостях</w:t>
      </w:r>
      <w:proofErr w:type="spellEnd"/>
      <w:r w:rsidRPr="00C853D7">
        <w:rPr>
          <w:rFonts w:cs="Arial"/>
          <w:sz w:val="24"/>
          <w:lang w:val="de-DE"/>
        </w:rPr>
        <w:t xml:space="preserve"> у </w:t>
      </w:r>
      <w:proofErr w:type="spellStart"/>
      <w:r w:rsidRPr="00C853D7">
        <w:rPr>
          <w:rFonts w:cs="Arial"/>
          <w:sz w:val="24"/>
          <w:lang w:val="de-DE"/>
        </w:rPr>
        <w:t>Деда</w:t>
      </w:r>
      <w:proofErr w:type="spellEnd"/>
      <w:r w:rsidRPr="00C853D7">
        <w:rPr>
          <w:rFonts w:cs="Arial"/>
          <w:sz w:val="24"/>
          <w:lang w:val="de-DE"/>
        </w:rPr>
        <w:t xml:space="preserve"> </w:t>
      </w:r>
      <w:proofErr w:type="spellStart"/>
      <w:r w:rsidRPr="00C853D7">
        <w:rPr>
          <w:rFonts w:cs="Arial"/>
          <w:sz w:val="24"/>
          <w:lang w:val="de-DE"/>
        </w:rPr>
        <w:t>Мороза</w:t>
      </w:r>
      <w:proofErr w:type="spellEnd"/>
      <w:r w:rsidRPr="00C853D7">
        <w:rPr>
          <w:rFonts w:cs="Arial"/>
          <w:sz w:val="24"/>
          <w:lang w:val="de-DE"/>
        </w:rPr>
        <w:t>»</w:t>
      </w:r>
      <w:r w:rsidR="000A5A83">
        <w:rPr>
          <w:rFonts w:cs="Arial"/>
          <w:sz w:val="24"/>
        </w:rPr>
        <w:t>.</w:t>
      </w:r>
    </w:p>
    <w:p w14:paraId="007AF0A3" w14:textId="5252A350" w:rsidR="00C24E4B" w:rsidRPr="00C24E4B" w:rsidRDefault="00C24E4B" w:rsidP="00C24E4B">
      <w:pPr>
        <w:shd w:val="clear" w:color="auto" w:fill="FFFFFF"/>
        <w:spacing w:before="120" w:after="120"/>
        <w:ind w:left="360" w:firstLine="360"/>
        <w:jc w:val="both"/>
        <w:outlineLvl w:val="2"/>
        <w:rPr>
          <w:rFonts w:eastAsia="Times New Roman" w:cs="Arial"/>
          <w:bCs/>
          <w:color w:val="000000"/>
          <w:sz w:val="24"/>
          <w:lang w:eastAsia="ru-RU"/>
        </w:rPr>
      </w:pPr>
      <w:r w:rsidRPr="00C24E4B">
        <w:rPr>
          <w:rFonts w:eastAsia="Times New Roman" w:cs="Arial"/>
          <w:bCs/>
          <w:color w:val="000000"/>
          <w:sz w:val="24"/>
          <w:lang w:eastAsia="ru-RU"/>
        </w:rPr>
        <w:t>Ожидаемые результаты программа, а именно</w:t>
      </w:r>
      <w:r>
        <w:rPr>
          <w:rFonts w:eastAsia="Times New Roman" w:cs="Arial"/>
          <w:bCs/>
          <w:color w:val="000000"/>
          <w:sz w:val="24"/>
          <w:lang w:eastAsia="ru-RU"/>
        </w:rPr>
        <w:t xml:space="preserve"> </w:t>
      </w:r>
      <w:r w:rsidRPr="00C24E4B">
        <w:rPr>
          <w:rFonts w:eastAsia="Times New Roman" w:cs="Arial"/>
          <w:bCs/>
          <w:color w:val="000000"/>
          <w:sz w:val="24"/>
          <w:lang w:eastAsia="ru-RU"/>
        </w:rPr>
        <w:t>повышение уровня психолого – педагогической компетентности родителей;</w:t>
      </w:r>
      <w:r>
        <w:rPr>
          <w:rFonts w:eastAsia="Times New Roman" w:cs="Arial"/>
          <w:bCs/>
          <w:color w:val="000000"/>
          <w:sz w:val="24"/>
          <w:lang w:eastAsia="ru-RU"/>
        </w:rPr>
        <w:t xml:space="preserve"> </w:t>
      </w:r>
      <w:r w:rsidRPr="00C24E4B">
        <w:rPr>
          <w:rFonts w:eastAsia="Times New Roman" w:cs="Arial"/>
          <w:bCs/>
          <w:color w:val="000000"/>
          <w:sz w:val="24"/>
          <w:lang w:eastAsia="ru-RU"/>
        </w:rPr>
        <w:t>снижение у родителей уровня тревожности, повышение уверенности в себе и своих силах;  повышение уровня коммуникативной толерантности; проявление открытой родительской любви к детям; изменение отношения к себе и ребенку на более позитивное; активное использование членами семьи приобретенных знаний в формировании дальнейших взаимоотношений в семье и в обществе при нахождении конструктивных способов выхода из конфликтных и стрессовых ситуаций, достигнуты. Это подтверждено результатами анкетирования.</w:t>
      </w:r>
    </w:p>
    <w:p w14:paraId="5762A4E9" w14:textId="77777777" w:rsidR="00C24E4B" w:rsidRDefault="000A5A83" w:rsidP="000A5A83">
      <w:pPr>
        <w:pStyle w:val="af1"/>
        <w:tabs>
          <w:tab w:val="left" w:pos="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CF8EBA6" w14:textId="77777777" w:rsidR="00C24E4B" w:rsidRDefault="00C24E4B" w:rsidP="000A5A83">
      <w:pPr>
        <w:pStyle w:val="af1"/>
        <w:tabs>
          <w:tab w:val="left" w:pos="0"/>
        </w:tabs>
        <w:spacing w:after="0"/>
        <w:jc w:val="both"/>
        <w:rPr>
          <w:rFonts w:ascii="Arial" w:hAnsi="Arial" w:cs="Arial"/>
        </w:rPr>
      </w:pPr>
    </w:p>
    <w:p w14:paraId="54753551" w14:textId="77777777" w:rsidR="00C24E4B" w:rsidRDefault="00C24E4B" w:rsidP="000A5A83">
      <w:pPr>
        <w:pStyle w:val="af1"/>
        <w:tabs>
          <w:tab w:val="left" w:pos="0"/>
        </w:tabs>
        <w:spacing w:after="0"/>
        <w:jc w:val="both"/>
        <w:rPr>
          <w:rFonts w:ascii="Arial" w:hAnsi="Arial" w:cs="Arial"/>
        </w:rPr>
      </w:pPr>
    </w:p>
    <w:p w14:paraId="448A95AC" w14:textId="2F8B417D" w:rsidR="000A5A83" w:rsidRDefault="00C24E4B" w:rsidP="000A5A83">
      <w:pPr>
        <w:pStyle w:val="af1"/>
        <w:tabs>
          <w:tab w:val="left" w:pos="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 w:rsidR="000A5A83">
        <w:rPr>
          <w:rFonts w:ascii="Arial" w:hAnsi="Arial" w:cs="Arial"/>
        </w:rPr>
        <w:t>Д</w:t>
      </w:r>
      <w:r w:rsidR="000A5A83" w:rsidRPr="005D13CA">
        <w:rPr>
          <w:rFonts w:ascii="Arial" w:hAnsi="Arial" w:cs="Arial"/>
        </w:rPr>
        <w:t>еятельность волонтерского отряда «Диалог»</w:t>
      </w:r>
      <w:r w:rsidR="000D4A1C">
        <w:rPr>
          <w:rFonts w:ascii="Arial" w:hAnsi="Arial" w:cs="Arial"/>
        </w:rPr>
        <w:t xml:space="preserve"> строилась согласно плану.</w:t>
      </w:r>
    </w:p>
    <w:p w14:paraId="1AB5ED43" w14:textId="647CF83C" w:rsidR="000D4A1C" w:rsidRDefault="000D4A1C" w:rsidP="000A5A83">
      <w:pPr>
        <w:pStyle w:val="af1"/>
        <w:tabs>
          <w:tab w:val="left" w:pos="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Все мероприятия организованы и проведены.</w:t>
      </w:r>
    </w:p>
    <w:p w14:paraId="5BB55AA0" w14:textId="77777777" w:rsidR="00C24E4B" w:rsidRDefault="00C24E4B" w:rsidP="000A5A83">
      <w:pPr>
        <w:pStyle w:val="af1"/>
        <w:tabs>
          <w:tab w:val="left" w:pos="0"/>
        </w:tabs>
        <w:spacing w:after="0"/>
        <w:jc w:val="both"/>
        <w:rPr>
          <w:rFonts w:ascii="Arial" w:hAnsi="Arial" w:cs="Arial"/>
        </w:rPr>
      </w:pPr>
    </w:p>
    <w:tbl>
      <w:tblPr>
        <w:tblW w:w="9929" w:type="dxa"/>
        <w:tblInd w:w="-2" w:type="dxa"/>
        <w:tblCellMar>
          <w:top w:w="44" w:type="dxa"/>
          <w:left w:w="44" w:type="dxa"/>
          <w:bottom w:w="44" w:type="dxa"/>
          <w:right w:w="44" w:type="dxa"/>
        </w:tblCellMar>
        <w:tblLook w:val="0000" w:firstRow="0" w:lastRow="0" w:firstColumn="0" w:lastColumn="0" w:noHBand="0" w:noVBand="0"/>
      </w:tblPr>
      <w:tblGrid>
        <w:gridCol w:w="542"/>
        <w:gridCol w:w="7435"/>
        <w:gridCol w:w="1952"/>
      </w:tblGrid>
      <w:tr w:rsidR="005C6D27" w14:paraId="7DD11040" w14:textId="77777777" w:rsidTr="008A2DDE"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0D1F282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br/>
              <w:t>№</w:t>
            </w:r>
          </w:p>
        </w:tc>
        <w:tc>
          <w:tcPr>
            <w:tcW w:w="7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151406B" w14:textId="77777777" w:rsidR="005C6D27" w:rsidRPr="005C6D27" w:rsidRDefault="005C6D27" w:rsidP="005C6D27">
            <w:pPr>
              <w:spacing w:line="276" w:lineRule="auto"/>
              <w:ind w:right="1685"/>
              <w:rPr>
                <w:rFonts w:cs="Arial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br/>
            </w:r>
            <w:r w:rsidRPr="005C6D27">
              <w:rPr>
                <w:rFonts w:eastAsia="Times New Roman" w:cs="Arial"/>
                <w:b/>
                <w:bCs/>
                <w:color w:val="000000"/>
                <w:sz w:val="24"/>
                <w:lang w:eastAsia="ru-RU"/>
              </w:rPr>
              <w:t>Мероприятия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520FE86" w14:textId="77777777" w:rsidR="005C6D27" w:rsidRPr="005C6D27" w:rsidRDefault="005C6D27" w:rsidP="005C6D27">
            <w:pPr>
              <w:spacing w:line="276" w:lineRule="auto"/>
              <w:rPr>
                <w:rFonts w:cs="Arial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br/>
            </w:r>
            <w:r w:rsidRPr="005C6D27">
              <w:rPr>
                <w:rFonts w:eastAsia="Times New Roman" w:cs="Arial"/>
                <w:b/>
                <w:bCs/>
                <w:color w:val="000000"/>
                <w:sz w:val="24"/>
                <w:lang w:eastAsia="ru-RU"/>
              </w:rPr>
              <w:t>Сроки</w:t>
            </w:r>
          </w:p>
        </w:tc>
      </w:tr>
      <w:tr w:rsidR="005C6D27" w14:paraId="38AFCFC2" w14:textId="77777777" w:rsidTr="000D4A1C">
        <w:trPr>
          <w:trHeight w:val="553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8696E15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br/>
              <w:t>1.</w:t>
            </w:r>
          </w:p>
        </w:tc>
        <w:tc>
          <w:tcPr>
            <w:tcW w:w="7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FB10367" w14:textId="294C06DE" w:rsidR="005C6D27" w:rsidRPr="005C6D27" w:rsidRDefault="005C6D27" w:rsidP="005C6D27">
            <w:pPr>
              <w:spacing w:line="276" w:lineRule="auto"/>
              <w:ind w:right="1685"/>
              <w:rPr>
                <w:rFonts w:cs="Arial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>Организационное заседание волонтерского отряда. Распределение поручений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4DC7637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br/>
              <w:t>февраль</w:t>
            </w:r>
          </w:p>
        </w:tc>
      </w:tr>
      <w:tr w:rsidR="005C6D27" w:rsidRPr="00BE19FF" w14:paraId="5FF81DB1" w14:textId="77777777" w:rsidTr="008A2DDE"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BC20CA8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br/>
              <w:t>2.</w:t>
            </w:r>
          </w:p>
        </w:tc>
        <w:tc>
          <w:tcPr>
            <w:tcW w:w="7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E6C784C" w14:textId="77777777" w:rsidR="005C6D27" w:rsidRPr="005C6D27" w:rsidRDefault="005C6D27" w:rsidP="005C6D27">
            <w:pPr>
              <w:spacing w:line="276" w:lineRule="auto"/>
              <w:ind w:right="1685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>Обновление  положения о волонтерском отряде, составление плана работы на год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24FF1B2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br/>
              <w:t>февраль</w:t>
            </w:r>
          </w:p>
        </w:tc>
      </w:tr>
      <w:tr w:rsidR="005C6D27" w:rsidRPr="00BE19FF" w14:paraId="17C78C33" w14:textId="77777777" w:rsidTr="008A2DDE"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C97FBF2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br/>
              <w:t>3.</w:t>
            </w:r>
          </w:p>
        </w:tc>
        <w:tc>
          <w:tcPr>
            <w:tcW w:w="7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DA95B49" w14:textId="79625428" w:rsidR="005C6D27" w:rsidRPr="005C6D27" w:rsidRDefault="005C6D27" w:rsidP="005C6D27">
            <w:pPr>
              <w:spacing w:line="276" w:lineRule="auto"/>
              <w:ind w:right="1685"/>
              <w:rPr>
                <w:rFonts w:cs="Arial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>Заполнение заявлений на вступление в отряд</w:t>
            </w:r>
            <w:r w:rsidR="000D4A1C">
              <w:rPr>
                <w:rFonts w:eastAsia="Times New Roman" w:cs="Arial"/>
                <w:color w:val="000000"/>
                <w:sz w:val="24"/>
                <w:lang w:eastAsia="ru-RU"/>
              </w:rPr>
              <w:t>. Заполнено 14 заявлений.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52000B2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br/>
              <w:t>февраль-март</w:t>
            </w:r>
          </w:p>
        </w:tc>
      </w:tr>
      <w:tr w:rsidR="005C6D27" w:rsidRPr="00BE19FF" w14:paraId="71B6F50E" w14:textId="77777777" w:rsidTr="008A2DDE"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D5A4AB4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>4.</w:t>
            </w:r>
          </w:p>
        </w:tc>
        <w:tc>
          <w:tcPr>
            <w:tcW w:w="7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BF0D4D9" w14:textId="2738F578" w:rsidR="005C6D27" w:rsidRPr="005C6D27" w:rsidRDefault="005C6D27" w:rsidP="005C6D27">
            <w:pPr>
              <w:spacing w:line="276" w:lineRule="auto"/>
              <w:ind w:right="1685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 xml:space="preserve">Тренировочное занятие </w:t>
            </w:r>
            <w:r w:rsidRPr="005C6D27">
              <w:rPr>
                <w:rStyle w:val="markedcontent"/>
                <w:rFonts w:cs="Arial"/>
                <w:sz w:val="24"/>
              </w:rPr>
              <w:t>(теоретические и</w:t>
            </w:r>
            <w:r w:rsidRPr="005C6D27">
              <w:rPr>
                <w:rFonts w:cs="Arial"/>
                <w:sz w:val="24"/>
              </w:rPr>
              <w:br/>
            </w:r>
            <w:r w:rsidRPr="005C6D27">
              <w:rPr>
                <w:rStyle w:val="markedcontent"/>
                <w:rFonts w:cs="Arial"/>
                <w:sz w:val="24"/>
              </w:rPr>
              <w:t>практические)</w:t>
            </w: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 xml:space="preserve">  «Кто такие волонтёры?» (изготовление (оформление) листовок, буклетов)</w:t>
            </w:r>
            <w:r w:rsidR="000D4A1C">
              <w:rPr>
                <w:rFonts w:eastAsia="Times New Roman" w:cs="Arial"/>
                <w:color w:val="000000"/>
                <w:sz w:val="24"/>
                <w:lang w:eastAsia="ru-RU"/>
              </w:rPr>
              <w:t>. Охват участников – 14 человек.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1227388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>февраль</w:t>
            </w:r>
          </w:p>
        </w:tc>
      </w:tr>
      <w:tr w:rsidR="005C6D27" w:rsidRPr="00BE19FF" w14:paraId="35FD3FF8" w14:textId="77777777" w:rsidTr="008A2DDE"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2E41353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>5.</w:t>
            </w:r>
          </w:p>
        </w:tc>
        <w:tc>
          <w:tcPr>
            <w:tcW w:w="7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2C606BB" w14:textId="29D56414" w:rsidR="005C6D27" w:rsidRPr="005C6D27" w:rsidRDefault="005C6D27" w:rsidP="005C6D27">
            <w:pPr>
              <w:spacing w:line="276" w:lineRule="auto"/>
              <w:ind w:right="1685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Style w:val="markedcontent"/>
                <w:rFonts w:cs="Arial"/>
                <w:sz w:val="24"/>
              </w:rPr>
              <w:t>Акция «Мы дарим Вам тепло души своей»</w:t>
            </w:r>
            <w:r w:rsidRPr="005C6D27">
              <w:rPr>
                <w:rFonts w:cs="Arial"/>
                <w:sz w:val="24"/>
              </w:rPr>
              <w:br/>
            </w:r>
            <w:r w:rsidRPr="005C6D27">
              <w:rPr>
                <w:rStyle w:val="markedcontent"/>
                <w:rFonts w:cs="Arial"/>
                <w:sz w:val="24"/>
              </w:rPr>
              <w:t>(поздравление ветеранов с Днем</w:t>
            </w:r>
            <w:r w:rsidRPr="005C6D27">
              <w:rPr>
                <w:rFonts w:cs="Arial"/>
                <w:sz w:val="24"/>
              </w:rPr>
              <w:br/>
            </w:r>
            <w:r w:rsidRPr="005C6D27">
              <w:rPr>
                <w:rStyle w:val="markedcontent"/>
                <w:rFonts w:cs="Arial"/>
                <w:sz w:val="24"/>
              </w:rPr>
              <w:t xml:space="preserve">защитника Отечества): </w:t>
            </w: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>(изготовление (оформление) открытки к празднику, ее вручение пожилым, инвалидам согласно списку БУ СО ВО «КЦСОН Великоустюгского района»)</w:t>
            </w:r>
            <w:r w:rsidR="000D4A1C">
              <w:rPr>
                <w:rFonts w:eastAsia="Times New Roman" w:cs="Arial"/>
                <w:color w:val="000000"/>
                <w:sz w:val="24"/>
                <w:lang w:eastAsia="ru-RU"/>
              </w:rPr>
              <w:t>. Изготовлено 26 открыток.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1FD1AE3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>февраль</w:t>
            </w:r>
          </w:p>
        </w:tc>
      </w:tr>
      <w:tr w:rsidR="005C6D27" w:rsidRPr="00BE19FF" w14:paraId="7B3AD9EF" w14:textId="77777777" w:rsidTr="008A2DDE"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F8BEE33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>6.</w:t>
            </w:r>
          </w:p>
        </w:tc>
        <w:tc>
          <w:tcPr>
            <w:tcW w:w="7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63E03F4" w14:textId="762FDD16" w:rsidR="005C6D27" w:rsidRPr="005C6D27" w:rsidRDefault="005C6D27" w:rsidP="005C6D27">
            <w:pPr>
              <w:spacing w:line="276" w:lineRule="auto"/>
              <w:ind w:right="1685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Style w:val="markedcontent"/>
                <w:rFonts w:cs="Arial"/>
                <w:sz w:val="24"/>
              </w:rPr>
              <w:t>Акция «Вам, любимые»</w:t>
            </w:r>
            <w:r w:rsidRPr="005C6D27">
              <w:rPr>
                <w:rFonts w:cs="Arial"/>
                <w:sz w:val="24"/>
              </w:rPr>
              <w:br/>
            </w:r>
            <w:r w:rsidRPr="005C6D27">
              <w:rPr>
                <w:rStyle w:val="markedcontent"/>
                <w:rFonts w:cs="Arial"/>
                <w:sz w:val="24"/>
              </w:rPr>
              <w:t xml:space="preserve">(поздравление ветеранов с Международным женским днём): </w:t>
            </w: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>(изготовление (оформление) открытки к празднику, ее вручение пожилым, инвалидам согласно списку БУ СО ВО «КЦСОН Великоустюгского района»)</w:t>
            </w:r>
            <w:r w:rsidR="000D4A1C">
              <w:rPr>
                <w:rFonts w:eastAsia="Times New Roman" w:cs="Arial"/>
                <w:color w:val="000000"/>
                <w:sz w:val="24"/>
                <w:lang w:eastAsia="ru-RU"/>
              </w:rPr>
              <w:t>. Изготовлено 38 открыток.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42A70EB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>март</w:t>
            </w:r>
          </w:p>
        </w:tc>
      </w:tr>
      <w:tr w:rsidR="005C6D27" w:rsidRPr="00BE19FF" w14:paraId="3C1E658E" w14:textId="77777777" w:rsidTr="008A2DDE"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BC79B9D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>7.</w:t>
            </w:r>
          </w:p>
        </w:tc>
        <w:tc>
          <w:tcPr>
            <w:tcW w:w="7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3A99E31" w14:textId="77777777" w:rsidR="005C6D27" w:rsidRPr="005C6D27" w:rsidRDefault="005C6D27" w:rsidP="005C6D27">
            <w:pPr>
              <w:spacing w:line="276" w:lineRule="auto"/>
              <w:ind w:right="1685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>Акция «За безопасность на дорогах» (разработка памяток)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D269492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>март</w:t>
            </w:r>
          </w:p>
        </w:tc>
      </w:tr>
      <w:tr w:rsidR="005C6D27" w:rsidRPr="00BE19FF" w14:paraId="1E8CF08B" w14:textId="77777777" w:rsidTr="008A2DDE"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52ABB1F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>8.</w:t>
            </w:r>
          </w:p>
        </w:tc>
        <w:tc>
          <w:tcPr>
            <w:tcW w:w="7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359797E" w14:textId="71594373" w:rsidR="005C6D27" w:rsidRPr="005C6D27" w:rsidRDefault="005C6D27" w:rsidP="005C6D27">
            <w:pPr>
              <w:spacing w:line="276" w:lineRule="auto"/>
              <w:ind w:right="1685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>Акция «Чистая квартира» (адресная помощь престарелым людям)</w:t>
            </w:r>
            <w:r w:rsidR="008040EB">
              <w:rPr>
                <w:rFonts w:eastAsia="Times New Roman" w:cs="Arial"/>
                <w:color w:val="000000"/>
                <w:sz w:val="24"/>
                <w:lang w:eastAsia="ru-RU"/>
              </w:rPr>
              <w:t xml:space="preserve">. За отчетный период помощь оказана 8 пожилым </w:t>
            </w:r>
            <w:proofErr w:type="spellStart"/>
            <w:r w:rsidR="008040EB">
              <w:rPr>
                <w:rFonts w:eastAsia="Times New Roman" w:cs="Arial"/>
                <w:color w:val="000000"/>
                <w:sz w:val="24"/>
                <w:lang w:eastAsia="ru-RU"/>
              </w:rPr>
              <w:t>одинопроживающим</w:t>
            </w:r>
            <w:proofErr w:type="spellEnd"/>
            <w:r w:rsidR="008040EB">
              <w:rPr>
                <w:rFonts w:eastAsia="Times New Roman" w:cs="Arial"/>
                <w:color w:val="000000"/>
                <w:sz w:val="24"/>
                <w:lang w:eastAsia="ru-RU"/>
              </w:rPr>
              <w:t xml:space="preserve"> гражданам.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A96998A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>Раз в квартал</w:t>
            </w:r>
          </w:p>
        </w:tc>
      </w:tr>
      <w:tr w:rsidR="005C6D27" w:rsidRPr="00BE19FF" w14:paraId="713E432A" w14:textId="77777777" w:rsidTr="008A2DDE"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FF4BAD2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br/>
              <w:t>9.</w:t>
            </w:r>
          </w:p>
        </w:tc>
        <w:tc>
          <w:tcPr>
            <w:tcW w:w="7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AAFD838" w14:textId="77777777" w:rsidR="005C6D27" w:rsidRPr="005C6D27" w:rsidRDefault="005C6D27" w:rsidP="005C6D27">
            <w:pPr>
              <w:spacing w:line="276" w:lineRule="auto"/>
              <w:ind w:right="1685"/>
              <w:rPr>
                <w:rFonts w:cs="Arial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>Экологическая акция «Озеленим любимый город вместе» (помощь в посадке деревьев, кустарников, цветов)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7068C3A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br/>
              <w:t>апрель-май</w:t>
            </w:r>
          </w:p>
        </w:tc>
      </w:tr>
      <w:tr w:rsidR="005C6D27" w:rsidRPr="00BE19FF" w14:paraId="6DE610AB" w14:textId="77777777" w:rsidTr="008A2DDE"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CA3A800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br/>
              <w:t>10.</w:t>
            </w:r>
          </w:p>
        </w:tc>
        <w:tc>
          <w:tcPr>
            <w:tcW w:w="7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D71110C" w14:textId="77777777" w:rsidR="005C6D27" w:rsidRPr="005C6D27" w:rsidRDefault="005C6D27" w:rsidP="005C6D27">
            <w:pPr>
              <w:spacing w:line="276" w:lineRule="auto"/>
              <w:ind w:right="1685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>Всероссийская акция «Георгиевская ленточка» (вручение георгиевских ленточек)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5A7B560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br/>
              <w:t>май</w:t>
            </w:r>
          </w:p>
        </w:tc>
      </w:tr>
      <w:tr w:rsidR="005C6D27" w:rsidRPr="00BE19FF" w14:paraId="7B58AAF4" w14:textId="77777777" w:rsidTr="008A2DDE"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E1A666F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br/>
              <w:t>11.</w:t>
            </w:r>
          </w:p>
        </w:tc>
        <w:tc>
          <w:tcPr>
            <w:tcW w:w="7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5D882F8" w14:textId="77777777" w:rsidR="005C6D27" w:rsidRPr="005C6D27" w:rsidRDefault="005C6D27" w:rsidP="005C6D27">
            <w:pPr>
              <w:spacing w:line="276" w:lineRule="auto"/>
              <w:ind w:right="1685"/>
              <w:rPr>
                <w:rFonts w:cs="Arial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>Международная акция «Бессмертный полк» (участие в шествии полка)</w:t>
            </w:r>
          </w:p>
          <w:p w14:paraId="1E254B59" w14:textId="7C2273A8" w:rsidR="005C6D27" w:rsidRPr="005C6D27" w:rsidRDefault="005C6D27" w:rsidP="005C6D27">
            <w:pPr>
              <w:spacing w:line="276" w:lineRule="auto"/>
              <w:ind w:right="1685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lastRenderedPageBreak/>
              <w:t>Акция «Подарок ветерану» (изготовление поздравительных открыток ветеранам ВОВ, выход к ним по месту жительства)</w:t>
            </w:r>
            <w:r w:rsidR="008040EB">
              <w:rPr>
                <w:rFonts w:eastAsia="Times New Roman" w:cs="Arial"/>
                <w:color w:val="000000"/>
                <w:sz w:val="24"/>
                <w:lang w:eastAsia="ru-RU"/>
              </w:rPr>
              <w:t>. Изготовлено 16 открыток.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7C85459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lastRenderedPageBreak/>
              <w:br/>
              <w:t>май</w:t>
            </w:r>
          </w:p>
        </w:tc>
      </w:tr>
      <w:tr w:rsidR="005C6D27" w:rsidRPr="00BE19FF" w14:paraId="7EBC0A45" w14:textId="77777777" w:rsidTr="008A2DDE"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3A33D91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lastRenderedPageBreak/>
              <w:br/>
              <w:t>12.</w:t>
            </w:r>
          </w:p>
        </w:tc>
        <w:tc>
          <w:tcPr>
            <w:tcW w:w="7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87D9EF1" w14:textId="6D7146E4" w:rsidR="005C6D27" w:rsidRPr="005C6D27" w:rsidRDefault="005C6D27" w:rsidP="005C6D27">
            <w:pPr>
              <w:spacing w:line="276" w:lineRule="auto"/>
              <w:ind w:right="1685"/>
              <w:rPr>
                <w:rFonts w:cs="Arial"/>
                <w:sz w:val="24"/>
              </w:rPr>
            </w:pPr>
            <w:r w:rsidRPr="005C6D27">
              <w:rPr>
                <w:rStyle w:val="markedcontent"/>
                <w:rFonts w:cs="Arial"/>
                <w:sz w:val="24"/>
              </w:rPr>
              <w:t>Тренировочные (теоретические и</w:t>
            </w:r>
            <w:r w:rsidRPr="005C6D27">
              <w:rPr>
                <w:rFonts w:cs="Arial"/>
                <w:sz w:val="24"/>
              </w:rPr>
              <w:br/>
            </w:r>
            <w:r w:rsidRPr="005C6D27">
              <w:rPr>
                <w:rStyle w:val="markedcontent"/>
                <w:rFonts w:cs="Arial"/>
                <w:sz w:val="24"/>
              </w:rPr>
              <w:t>практические) занятия с  волонтерами</w:t>
            </w:r>
            <w:r w:rsidRPr="005C6D27">
              <w:rPr>
                <w:rFonts w:cs="Arial"/>
                <w:sz w:val="24"/>
              </w:rPr>
              <w:t xml:space="preserve"> </w:t>
            </w:r>
            <w:r w:rsidRPr="005C6D27">
              <w:rPr>
                <w:rStyle w:val="markedcontent"/>
                <w:rFonts w:cs="Arial"/>
                <w:sz w:val="24"/>
              </w:rPr>
              <w:t>«Я – творческая личность»</w:t>
            </w:r>
            <w:r w:rsidR="008040EB">
              <w:rPr>
                <w:rStyle w:val="markedcontent"/>
                <w:rFonts w:cs="Arial"/>
                <w:sz w:val="24"/>
              </w:rPr>
              <w:t>. Охват участников – 16 человек.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6477765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>июнь</w:t>
            </w:r>
          </w:p>
        </w:tc>
      </w:tr>
      <w:tr w:rsidR="005C6D27" w:rsidRPr="00BE19FF" w14:paraId="00660DA4" w14:textId="77777777" w:rsidTr="008A2DDE">
        <w:trPr>
          <w:trHeight w:val="60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EE2FC32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br/>
              <w:t>13.</w:t>
            </w:r>
          </w:p>
        </w:tc>
        <w:tc>
          <w:tcPr>
            <w:tcW w:w="7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4F1B8D8" w14:textId="0D50D8FA" w:rsidR="005C6D27" w:rsidRPr="005C6D27" w:rsidRDefault="005C6D27" w:rsidP="005C6D27">
            <w:pPr>
              <w:spacing w:line="276" w:lineRule="auto"/>
              <w:ind w:right="1685"/>
              <w:rPr>
                <w:rFonts w:cs="Arial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 xml:space="preserve">Час общения «Здоровый образ жизни. </w:t>
            </w:r>
            <w:r w:rsidRPr="005C6D27">
              <w:rPr>
                <w:rStyle w:val="markedcontent"/>
                <w:rFonts w:cs="Arial"/>
                <w:sz w:val="24"/>
              </w:rPr>
              <w:t>Молодежь выбирает ЗОЖ» (</w:t>
            </w: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>изготовление (оформление) листовок, буклетов)</w:t>
            </w:r>
            <w:r w:rsidR="008040EB">
              <w:rPr>
                <w:rFonts w:eastAsia="Times New Roman" w:cs="Arial"/>
                <w:color w:val="000000"/>
                <w:sz w:val="24"/>
                <w:lang w:eastAsia="ru-RU"/>
              </w:rPr>
              <w:t>. Охват участников – 17 человек.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84D1687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br/>
              <w:t>июль</w:t>
            </w:r>
          </w:p>
        </w:tc>
      </w:tr>
      <w:tr w:rsidR="005C6D27" w:rsidRPr="00BE19FF" w14:paraId="34AFAA8C" w14:textId="77777777" w:rsidTr="008A2DDE">
        <w:trPr>
          <w:trHeight w:val="220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62602D3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br/>
              <w:t>14.</w:t>
            </w:r>
          </w:p>
        </w:tc>
        <w:tc>
          <w:tcPr>
            <w:tcW w:w="7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B4745F9" w14:textId="77777777" w:rsidR="005C6D27" w:rsidRPr="005C6D27" w:rsidRDefault="005C6D27" w:rsidP="005C6D27">
            <w:pPr>
              <w:spacing w:line="276" w:lineRule="auto"/>
              <w:ind w:right="1685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>Конкурс буклетов «Вредные привычки нас губят»</w:t>
            </w:r>
            <w:r w:rsidRPr="005C6D27">
              <w:rPr>
                <w:rStyle w:val="markedcontent"/>
                <w:rFonts w:cs="Arial"/>
                <w:sz w:val="24"/>
              </w:rPr>
              <w:t xml:space="preserve"> (</w:t>
            </w: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>изготовление (оформление) буклетов)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8544A35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br/>
              <w:t>август</w:t>
            </w:r>
          </w:p>
        </w:tc>
      </w:tr>
      <w:tr w:rsidR="005C6D27" w:rsidRPr="00BE19FF" w14:paraId="6008ACBE" w14:textId="77777777" w:rsidTr="008A2DDE"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22E87C9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br/>
              <w:t>15.</w:t>
            </w:r>
          </w:p>
        </w:tc>
        <w:tc>
          <w:tcPr>
            <w:tcW w:w="7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E1C1C6F" w14:textId="0844DA6A" w:rsidR="005C6D27" w:rsidRPr="005C6D27" w:rsidRDefault="005C6D27" w:rsidP="005C6D27">
            <w:pPr>
              <w:spacing w:line="276" w:lineRule="auto"/>
              <w:ind w:right="1685"/>
              <w:rPr>
                <w:rFonts w:cs="Arial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>Мероприятие ко Дню пожилого человека «Почта добра» (изготовление (оформление) открытки к празднику, ее вручение пожилым, инвалидам согласно списку БУ СО ВО «КЦСОН Великоустюгского района»).</w:t>
            </w:r>
            <w:r w:rsidR="008040EB">
              <w:rPr>
                <w:rFonts w:eastAsia="Times New Roman" w:cs="Arial"/>
                <w:color w:val="000000"/>
                <w:sz w:val="24"/>
                <w:lang w:eastAsia="ru-RU"/>
              </w:rPr>
              <w:t xml:space="preserve"> Изготовлено 22 открытки.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77BB62C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br/>
              <w:t>сентябрь</w:t>
            </w:r>
          </w:p>
        </w:tc>
      </w:tr>
      <w:tr w:rsidR="005C6D27" w:rsidRPr="00BE19FF" w14:paraId="26E0AB99" w14:textId="77777777" w:rsidTr="008A2DDE"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7D7F17B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br/>
              <w:t>16.</w:t>
            </w:r>
          </w:p>
        </w:tc>
        <w:tc>
          <w:tcPr>
            <w:tcW w:w="7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257CA35" w14:textId="77777777" w:rsidR="005C6D27" w:rsidRPr="005C6D27" w:rsidRDefault="005C6D27" w:rsidP="005C6D27">
            <w:pPr>
              <w:spacing w:line="276" w:lineRule="auto"/>
              <w:ind w:right="1685"/>
              <w:rPr>
                <w:rFonts w:cs="Arial"/>
              </w:rPr>
            </w:pPr>
            <w:r w:rsidRPr="005C6D27">
              <w:rPr>
                <w:rFonts w:eastAsia="Times New Roman" w:cs="Arial"/>
                <w:sz w:val="24"/>
                <w:lang w:eastAsia="ru-RU"/>
              </w:rPr>
              <w:t>Операция «Кормушка», приуроченная к акции 12 ноября «Синичкин день» -  «Сделай кормушку, помоги зимующим птицам» (развесить в парке)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CF53AE1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br/>
              <w:t>октябрь</w:t>
            </w:r>
          </w:p>
        </w:tc>
      </w:tr>
      <w:tr w:rsidR="005C6D27" w:rsidRPr="00BE19FF" w14:paraId="21446B03" w14:textId="77777777" w:rsidTr="008A2DDE"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423C89A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br/>
              <w:t>17.</w:t>
            </w:r>
          </w:p>
        </w:tc>
        <w:tc>
          <w:tcPr>
            <w:tcW w:w="7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BD38261" w14:textId="773E7F46" w:rsidR="005C6D27" w:rsidRPr="005C6D27" w:rsidRDefault="005C6D27" w:rsidP="005C6D27">
            <w:pPr>
              <w:spacing w:line="276" w:lineRule="auto"/>
              <w:ind w:right="1685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 xml:space="preserve">Тренировочное занятие </w:t>
            </w:r>
            <w:r w:rsidRPr="005C6D27">
              <w:rPr>
                <w:rStyle w:val="markedcontent"/>
                <w:rFonts w:cs="Arial"/>
                <w:sz w:val="24"/>
              </w:rPr>
              <w:t>(теоретические и</w:t>
            </w:r>
            <w:r w:rsidRPr="005C6D27">
              <w:rPr>
                <w:rFonts w:cs="Arial"/>
                <w:sz w:val="24"/>
              </w:rPr>
              <w:br/>
            </w:r>
            <w:r w:rsidRPr="005C6D27">
              <w:rPr>
                <w:rStyle w:val="markedcontent"/>
                <w:rFonts w:cs="Arial"/>
                <w:sz w:val="24"/>
              </w:rPr>
              <w:t>практические)</w:t>
            </w: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 xml:space="preserve">  «Мы дарим мамам улыбку» (изготовление (оформление) открытки (подарка) к празднику своими руками)</w:t>
            </w:r>
            <w:r w:rsidR="008040EB">
              <w:rPr>
                <w:rFonts w:eastAsia="Times New Roman" w:cs="Arial"/>
                <w:color w:val="000000"/>
                <w:sz w:val="24"/>
                <w:lang w:eastAsia="ru-RU"/>
              </w:rPr>
              <w:t>. Охват участников – 13 человек. Изготовлено 13 открыток.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C3D9330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>ноябрь</w:t>
            </w:r>
          </w:p>
        </w:tc>
      </w:tr>
      <w:tr w:rsidR="005C6D27" w:rsidRPr="00BE19FF" w14:paraId="649E90DE" w14:textId="77777777" w:rsidTr="008A2DDE"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8CA0C02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>18.</w:t>
            </w:r>
          </w:p>
        </w:tc>
        <w:tc>
          <w:tcPr>
            <w:tcW w:w="7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A3B9239" w14:textId="5485CC0B" w:rsidR="005C6D27" w:rsidRPr="005C6D27" w:rsidRDefault="005C6D27" w:rsidP="008040EB">
            <w:pPr>
              <w:spacing w:line="276" w:lineRule="auto"/>
              <w:ind w:right="1685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Style w:val="markedcontent"/>
                <w:rFonts w:cs="Arial"/>
                <w:sz w:val="24"/>
              </w:rPr>
              <w:t>Теоретическое и</w:t>
            </w:r>
            <w:r w:rsidRPr="005C6D27">
              <w:rPr>
                <w:rFonts w:cs="Arial"/>
                <w:sz w:val="24"/>
              </w:rPr>
              <w:t xml:space="preserve"> </w:t>
            </w:r>
            <w:r w:rsidRPr="005C6D27">
              <w:rPr>
                <w:rStyle w:val="markedcontent"/>
                <w:rFonts w:cs="Arial"/>
                <w:sz w:val="24"/>
              </w:rPr>
              <w:t xml:space="preserve">практическое занятие, приуроченное к  </w:t>
            </w: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 xml:space="preserve">акции 5 декабря «Я – волонтёр»: </w:t>
            </w:r>
            <w:r w:rsidRPr="005C6D27">
              <w:rPr>
                <w:rFonts w:cs="Arial"/>
                <w:sz w:val="24"/>
              </w:rPr>
              <w:t xml:space="preserve">проведение  мастер- класса, чтение лекции о волонтерской деятельности.  </w:t>
            </w:r>
            <w:r w:rsidR="008040EB">
              <w:rPr>
                <w:rFonts w:cs="Arial"/>
                <w:sz w:val="24"/>
              </w:rPr>
              <w:t>Охват участников – 23 человека.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A658B52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>декабрь</w:t>
            </w:r>
          </w:p>
        </w:tc>
      </w:tr>
      <w:tr w:rsidR="005C6D27" w:rsidRPr="00BE19FF" w14:paraId="32FE78B0" w14:textId="77777777" w:rsidTr="008A2DDE"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2288AD0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br/>
              <w:t>19.</w:t>
            </w:r>
          </w:p>
        </w:tc>
        <w:tc>
          <w:tcPr>
            <w:tcW w:w="7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8621232" w14:textId="5176238E" w:rsidR="005C6D27" w:rsidRPr="005C6D27" w:rsidRDefault="005C6D27" w:rsidP="005C6D27">
            <w:pPr>
              <w:spacing w:line="276" w:lineRule="auto"/>
              <w:ind w:right="1685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 xml:space="preserve">Тренировочное занятие </w:t>
            </w:r>
            <w:r w:rsidRPr="005C6D27">
              <w:rPr>
                <w:rStyle w:val="markedcontent"/>
                <w:rFonts w:cs="Arial"/>
                <w:sz w:val="24"/>
              </w:rPr>
              <w:t>(теоретические и</w:t>
            </w:r>
            <w:r w:rsidRPr="005C6D27">
              <w:rPr>
                <w:rFonts w:cs="Arial"/>
                <w:sz w:val="24"/>
              </w:rPr>
              <w:br/>
            </w:r>
            <w:r w:rsidRPr="005C6D27">
              <w:rPr>
                <w:rStyle w:val="markedcontent"/>
                <w:rFonts w:cs="Arial"/>
                <w:sz w:val="24"/>
              </w:rPr>
              <w:t>практические)</w:t>
            </w: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t xml:space="preserve">  «Ты и команда» (поощрение членов волонтёрской команды)</w:t>
            </w:r>
            <w:r w:rsidR="008040EB">
              <w:rPr>
                <w:rFonts w:eastAsia="Times New Roman" w:cs="Arial"/>
                <w:color w:val="000000"/>
                <w:sz w:val="24"/>
                <w:lang w:eastAsia="ru-RU"/>
              </w:rPr>
              <w:t>. Охват участников – 20 человек.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560F0B0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br/>
              <w:t>декабрь</w:t>
            </w:r>
          </w:p>
        </w:tc>
      </w:tr>
      <w:tr w:rsidR="005C6D27" w14:paraId="09FF2599" w14:textId="77777777" w:rsidTr="008A2DDE"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768CF3A" w14:textId="77777777" w:rsidR="005C6D27" w:rsidRPr="005C6D27" w:rsidRDefault="005C6D27" w:rsidP="005C6D27">
            <w:pPr>
              <w:spacing w:line="276" w:lineRule="auto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br/>
              <w:t>20.</w:t>
            </w:r>
          </w:p>
        </w:tc>
        <w:tc>
          <w:tcPr>
            <w:tcW w:w="7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AE2D55D" w14:textId="77777777" w:rsidR="005C6D27" w:rsidRPr="005C6D27" w:rsidRDefault="005C6D27" w:rsidP="005C6D27">
            <w:pPr>
              <w:spacing w:line="276" w:lineRule="auto"/>
              <w:ind w:right="1685"/>
              <w:rPr>
                <w:rFonts w:eastAsia="Times New Roman" w:cs="Arial"/>
                <w:color w:val="000000"/>
                <w:sz w:val="24"/>
                <w:lang w:eastAsia="ru-RU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br/>
              <w:t>Подведение итогов работы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B201CD7" w14:textId="77777777" w:rsidR="005C6D27" w:rsidRPr="005C6D27" w:rsidRDefault="005C6D27" w:rsidP="005C6D27">
            <w:pPr>
              <w:spacing w:line="276" w:lineRule="auto"/>
              <w:rPr>
                <w:rFonts w:cs="Arial"/>
              </w:rPr>
            </w:pPr>
            <w:r w:rsidRPr="005C6D27">
              <w:rPr>
                <w:rFonts w:eastAsia="Times New Roman" w:cs="Arial"/>
                <w:color w:val="000000"/>
                <w:sz w:val="24"/>
                <w:lang w:eastAsia="ru-RU"/>
              </w:rPr>
              <w:br/>
              <w:t>ежеквартально</w:t>
            </w:r>
          </w:p>
        </w:tc>
      </w:tr>
    </w:tbl>
    <w:p w14:paraId="48E95334" w14:textId="77777777" w:rsidR="00C24E4B" w:rsidRPr="00C24E4B" w:rsidRDefault="00C24E4B" w:rsidP="00C24E4B">
      <w:pPr>
        <w:ind w:firstLine="720"/>
        <w:jc w:val="both"/>
        <w:rPr>
          <w:rFonts w:cs="Arial"/>
          <w:sz w:val="24"/>
        </w:rPr>
      </w:pPr>
      <w:r w:rsidRPr="00C24E4B">
        <w:rPr>
          <w:rFonts w:cs="Arial"/>
          <w:sz w:val="24"/>
        </w:rPr>
        <w:t xml:space="preserve">Благодаря вышеперечисленным направлениям работы Службы планируемые позитивные изменения у целевой группы достигаются. Определяется это путем анкетирования, диагностики  психолога. В Службе разработано несколько видов анкет (по итогам социально-психологического тренинга, по индивидуальной консультации, по </w:t>
      </w:r>
      <w:r w:rsidRPr="00C24E4B">
        <w:rPr>
          <w:rFonts w:cs="Arial"/>
          <w:sz w:val="24"/>
        </w:rPr>
        <w:lastRenderedPageBreak/>
        <w:t>групповому мероприятию, акции, ежеквартальная итоговая анкета), по результатам которых можно судить об изменениях.</w:t>
      </w:r>
    </w:p>
    <w:p w14:paraId="1C52089F" w14:textId="3A29D9F7" w:rsidR="005C6D27" w:rsidRDefault="00C24E4B" w:rsidP="00C17B13">
      <w:pPr>
        <w:ind w:firstLine="284"/>
        <w:jc w:val="both"/>
      </w:pPr>
      <w:r w:rsidRPr="00C24E4B">
        <w:rPr>
          <w:rFonts w:cs="Arial"/>
          <w:sz w:val="24"/>
        </w:rPr>
        <w:t>Оказывается содействие укреплению престижа и роли семьи в обществе, вносится вклад в повышение родительской компетентности в вопросах образования и воспитания детей</w:t>
      </w:r>
      <w:r w:rsidRPr="00C24E4B">
        <w:rPr>
          <w:rFonts w:cs="Arial"/>
          <w:color w:val="000000"/>
          <w:sz w:val="24"/>
        </w:rPr>
        <w:t>,</w:t>
      </w:r>
      <w:r w:rsidRPr="00C24E4B">
        <w:rPr>
          <w:rFonts w:cs="Arial"/>
          <w:sz w:val="24"/>
        </w:rPr>
        <w:t xml:space="preserve"> оказывается комплексная поддержка семье через решение имеющихся трудностей, создаются условия для благоприятного пребывания детей в семье. Показателями социальных результатов являются количество выездов/выходов специалистов в семьи по сообщениям о семейном неблагополучии; количество семей СОП, ТЖС, выявленных специалистами Службы; количество несовершеннолетних из числа клиентов проекта, в отношении которых оперативно предотвращена угроза жизни здоровью/жизни; количество часов индивидуальной/групповой работы; количество семей, с которыми работа кураторами завершена успешно; количество семей, у которых улучшилось материальное положение; количество детей,  у которых произошло </w:t>
      </w:r>
      <w:proofErr w:type="spellStart"/>
      <w:r w:rsidRPr="00C24E4B">
        <w:rPr>
          <w:rFonts w:cs="Arial"/>
          <w:sz w:val="24"/>
        </w:rPr>
        <w:t>личносто</w:t>
      </w:r>
      <w:proofErr w:type="spellEnd"/>
      <w:r w:rsidRPr="00C24E4B">
        <w:rPr>
          <w:rFonts w:cs="Arial"/>
          <w:sz w:val="24"/>
        </w:rPr>
        <w:t xml:space="preserve"> - значимые и социально-значимые изменения (снижен риск противоправного поведения, снижена тревожность, агрессивность, повышена самооценка, организован досуг, повышена социальная адаптация); количество родителей, у которых произошло </w:t>
      </w:r>
      <w:proofErr w:type="spellStart"/>
      <w:r w:rsidRPr="00C24E4B">
        <w:rPr>
          <w:rFonts w:cs="Arial"/>
          <w:sz w:val="24"/>
        </w:rPr>
        <w:t>личносто</w:t>
      </w:r>
      <w:proofErr w:type="spellEnd"/>
      <w:r w:rsidRPr="00C24E4B">
        <w:rPr>
          <w:rFonts w:cs="Arial"/>
          <w:sz w:val="24"/>
        </w:rPr>
        <w:t xml:space="preserve"> - значимые и социально-значимые изменения  (</w:t>
      </w:r>
      <w:r w:rsidRPr="00C24E4B">
        <w:rPr>
          <w:rFonts w:cs="Arial"/>
          <w:color w:val="000000"/>
          <w:sz w:val="24"/>
        </w:rPr>
        <w:t>могут решить различные вопросы по воспитанию детей, проявляют родительские компетенции, улучшились детско-родительские отношения, родители трудоустроились/учатся/получают услуги по профессиональному самоопределению, и т.п.)</w:t>
      </w:r>
      <w:r w:rsidRPr="00C24E4B">
        <w:rPr>
          <w:rFonts w:cs="Arial"/>
          <w:sz w:val="24"/>
        </w:rPr>
        <w:t>; количество детей, вовлеченных в социально-полезную деятельность</w:t>
      </w:r>
    </w:p>
    <w:p w14:paraId="05D7F7F9" w14:textId="77777777" w:rsidR="008040EB" w:rsidRPr="008040EB" w:rsidRDefault="008040EB" w:rsidP="008040EB">
      <w:pPr>
        <w:overflowPunct w:val="0"/>
        <w:spacing w:before="280" w:after="280" w:line="276" w:lineRule="auto"/>
        <w:ind w:firstLine="284"/>
        <w:jc w:val="both"/>
        <w:rPr>
          <w:rFonts w:cs="Arial"/>
          <w:sz w:val="24"/>
        </w:rPr>
      </w:pPr>
      <w:r w:rsidRPr="008040EB">
        <w:rPr>
          <w:rFonts w:cs="Arial"/>
          <w:sz w:val="24"/>
        </w:rPr>
        <w:t xml:space="preserve">Дополнительно в проекте </w:t>
      </w:r>
      <w:r w:rsidRPr="008040EB">
        <w:rPr>
          <w:rFonts w:eastAsia="Segoe UI" w:cs="Arial"/>
          <w:sz w:val="24"/>
        </w:rPr>
        <w:t>проводились</w:t>
      </w:r>
      <w:r w:rsidRPr="008040EB">
        <w:rPr>
          <w:rFonts w:cs="Arial"/>
          <w:sz w:val="24"/>
        </w:rPr>
        <w:t xml:space="preserve"> по отдельному плану мероприятия добровольческой и </w:t>
      </w:r>
      <w:proofErr w:type="spellStart"/>
      <w:r w:rsidRPr="008040EB">
        <w:rPr>
          <w:rFonts w:cs="Arial"/>
          <w:sz w:val="24"/>
        </w:rPr>
        <w:t>фандрайзинговой</w:t>
      </w:r>
      <w:proofErr w:type="spellEnd"/>
      <w:r w:rsidRPr="008040EB">
        <w:rPr>
          <w:rFonts w:cs="Arial"/>
          <w:sz w:val="24"/>
        </w:rPr>
        <w:t xml:space="preserve"> направленности, организуемые по необходимости/приуроченные к тематическим датам. </w:t>
      </w:r>
    </w:p>
    <w:p w14:paraId="4950B27F" w14:textId="39F07FC0" w:rsidR="008040EB" w:rsidRPr="008040EB" w:rsidRDefault="008040EB" w:rsidP="008040EB">
      <w:pPr>
        <w:overflowPunct w:val="0"/>
        <w:spacing w:before="280" w:after="280" w:line="276" w:lineRule="auto"/>
        <w:ind w:firstLine="284"/>
        <w:jc w:val="both"/>
        <w:rPr>
          <w:rFonts w:cs="Arial"/>
          <w:sz w:val="24"/>
        </w:rPr>
      </w:pPr>
      <w:r w:rsidRPr="008040EB">
        <w:rPr>
          <w:rFonts w:cs="Arial"/>
          <w:sz w:val="24"/>
        </w:rPr>
        <w:t xml:space="preserve">Так, за отчетный период, проведена акция «Помогать легко» (по сбору адресной гуманитарной помощи нуждающимся) (в течение года </w:t>
      </w:r>
      <w:r>
        <w:rPr>
          <w:rFonts w:cs="Arial"/>
          <w:sz w:val="24"/>
        </w:rPr>
        <w:t>постоянно). Были собраны вещи 12</w:t>
      </w:r>
      <w:r w:rsidRPr="008040EB">
        <w:rPr>
          <w:rFonts w:cs="Arial"/>
          <w:sz w:val="24"/>
        </w:rPr>
        <w:t xml:space="preserve"> малообеспеченным семьям. </w:t>
      </w:r>
    </w:p>
    <w:p w14:paraId="37DC7DF7" w14:textId="7D08A28F" w:rsidR="008040EB" w:rsidRPr="008040EB" w:rsidRDefault="008040EB" w:rsidP="008040EB">
      <w:pPr>
        <w:overflowPunct w:val="0"/>
        <w:spacing w:before="280" w:after="280" w:line="276" w:lineRule="auto"/>
        <w:ind w:firstLine="284"/>
        <w:jc w:val="both"/>
        <w:rPr>
          <w:rFonts w:cs="Arial"/>
          <w:sz w:val="24"/>
        </w:rPr>
      </w:pPr>
      <w:r w:rsidRPr="008040EB">
        <w:rPr>
          <w:rFonts w:cs="Arial"/>
          <w:sz w:val="24"/>
        </w:rPr>
        <w:t xml:space="preserve">В </w:t>
      </w:r>
      <w:r>
        <w:rPr>
          <w:rFonts w:cs="Arial"/>
          <w:sz w:val="24"/>
        </w:rPr>
        <w:t>апреле</w:t>
      </w:r>
      <w:r w:rsidRPr="008040EB">
        <w:rPr>
          <w:rFonts w:cs="Arial"/>
          <w:sz w:val="24"/>
        </w:rPr>
        <w:t xml:space="preserve"> - мае Служба «Ступени к успеху» присоединилась к благотворительной акции фонда «Дорога к дому» «Де</w:t>
      </w:r>
      <w:r>
        <w:rPr>
          <w:rFonts w:cs="Arial"/>
          <w:sz w:val="24"/>
        </w:rPr>
        <w:t>ти верят в чудеса»: у 27</w:t>
      </w:r>
      <w:r w:rsidRPr="008040EB">
        <w:rPr>
          <w:rFonts w:cs="Arial"/>
          <w:sz w:val="24"/>
        </w:rPr>
        <w:t xml:space="preserve"> детей проекта были собраны желания, которые впоследствии исполнены благотворителями (сотрудниками компании «</w:t>
      </w:r>
      <w:proofErr w:type="spellStart"/>
      <w:r w:rsidRPr="008040EB">
        <w:rPr>
          <w:rFonts w:cs="Arial"/>
          <w:sz w:val="24"/>
        </w:rPr>
        <w:t>Свеза</w:t>
      </w:r>
      <w:proofErr w:type="spellEnd"/>
      <w:r w:rsidRPr="008040EB">
        <w:rPr>
          <w:rFonts w:cs="Arial"/>
          <w:sz w:val="24"/>
        </w:rPr>
        <w:t xml:space="preserve">», а также гражданами, пожелавшими остаться неизвестными). В День защиты детей подарки были вручены детям.  </w:t>
      </w:r>
    </w:p>
    <w:p w14:paraId="0C0B502C" w14:textId="77777777" w:rsidR="008040EB" w:rsidRPr="008040EB" w:rsidRDefault="008040EB" w:rsidP="008040EB">
      <w:pPr>
        <w:spacing w:line="276" w:lineRule="auto"/>
        <w:ind w:firstLine="284"/>
        <w:jc w:val="both"/>
        <w:rPr>
          <w:rFonts w:cs="Arial"/>
          <w:sz w:val="24"/>
        </w:rPr>
      </w:pPr>
      <w:r w:rsidRPr="008040EB">
        <w:rPr>
          <w:rFonts w:cs="Arial"/>
          <w:sz w:val="24"/>
        </w:rPr>
        <w:t xml:space="preserve">В течение августа – начала сентября текущего года в Службе «Ступени к успеху» проходил ряд мероприятий в рамках благотворительной акции фонда «Дорога к дому» компании «Северсталь» «Соберём ребёнка в школу» </w:t>
      </w:r>
      <w:r w:rsidRPr="008040EB">
        <w:rPr>
          <w:rFonts w:cs="Arial"/>
          <w:color w:val="000000"/>
          <w:sz w:val="24"/>
          <w:shd w:val="clear" w:color="auto" w:fill="FFFFFF"/>
        </w:rPr>
        <w:t>в поддержку семей с детьми, которые по разным причинам оказались в трудной ситуации.</w:t>
      </w:r>
      <w:r w:rsidRPr="008040EB">
        <w:rPr>
          <w:rFonts w:cs="Arial"/>
          <w:sz w:val="24"/>
        </w:rPr>
        <w:t xml:space="preserve"> </w:t>
      </w:r>
    </w:p>
    <w:p w14:paraId="290F68A6" w14:textId="77777777" w:rsidR="008040EB" w:rsidRPr="008040EB" w:rsidRDefault="008040EB" w:rsidP="008040EB">
      <w:pPr>
        <w:spacing w:line="276" w:lineRule="auto"/>
        <w:ind w:firstLine="284"/>
        <w:jc w:val="both"/>
        <w:rPr>
          <w:rFonts w:cs="Arial"/>
          <w:sz w:val="24"/>
        </w:rPr>
      </w:pPr>
      <w:r w:rsidRPr="008040EB">
        <w:rPr>
          <w:rFonts w:cs="Arial"/>
          <w:sz w:val="24"/>
        </w:rPr>
        <w:t>На призыв помочь собрать детей из малообеспеченных семей в школу откликнулись дети, родители 5 а класса школы гимназии во главе с классным руководителем. Они приобрели наборы школьно - письменных принадлежностей для многодетной семьи, а также набор сладостей для семейного чаепития.</w:t>
      </w:r>
    </w:p>
    <w:p w14:paraId="4F2E78C7" w14:textId="77777777" w:rsidR="008040EB" w:rsidRPr="008040EB" w:rsidRDefault="008040EB" w:rsidP="008040EB">
      <w:pPr>
        <w:spacing w:line="276" w:lineRule="auto"/>
        <w:ind w:firstLine="284"/>
        <w:jc w:val="both"/>
        <w:rPr>
          <w:rFonts w:cs="Arial"/>
          <w:sz w:val="24"/>
        </w:rPr>
      </w:pPr>
      <w:r w:rsidRPr="008040EB">
        <w:rPr>
          <w:rFonts w:cs="Arial"/>
          <w:sz w:val="24"/>
        </w:rPr>
        <w:t>Прошло выездное мероприятие: специалисты поздравили на дому детей – будущих первоклассников - с началом нового учебного года и вручили им  небольшие подарки в виде коробки конфет/шоколада и канцелярии, предоставленных одним из великоустюгских предпринимателей.</w:t>
      </w:r>
    </w:p>
    <w:p w14:paraId="44DC4747" w14:textId="77777777" w:rsidR="008040EB" w:rsidRPr="008040EB" w:rsidRDefault="008040EB" w:rsidP="00A9133E">
      <w:pPr>
        <w:spacing w:line="276" w:lineRule="auto"/>
        <w:ind w:firstLine="284"/>
        <w:jc w:val="both"/>
        <w:rPr>
          <w:rFonts w:cs="Arial"/>
          <w:sz w:val="24"/>
        </w:rPr>
      </w:pPr>
      <w:r w:rsidRPr="008040EB">
        <w:rPr>
          <w:rFonts w:cs="Arial"/>
          <w:sz w:val="24"/>
        </w:rPr>
        <w:lastRenderedPageBreak/>
        <w:t>31 августа прошло мероприятие, где родителям и детям было предложено стать участниками разнообразных семейных конкурсов, которые были не только развлекательными, но и познавательными, а самое главное, настроили присутствующих на скорое приближение учебного года, на важность обучения: получения знаний и умений, которые обязательно пригодятся в будущем. В ходе мероприятия дети рассказали, как провели лето, поделились эмоциями и впечатления от поездок, походов, визитов к бабушкам. Взрослые услышали о том, как они могут полезно включаться в учебный процесс своего ребёнка. По окончанию детям были вручены подарки в виде пеналов с наполнением и наборы сладостей, предоставленные индивидуальным предпринимателем, пожелавшим остаться неизвестным. Завершилась встреча дружеским чаепитием.</w:t>
      </w:r>
    </w:p>
    <w:p w14:paraId="51A75897" w14:textId="77777777" w:rsidR="008040EB" w:rsidRPr="008040EB" w:rsidRDefault="008040EB" w:rsidP="00A9133E">
      <w:pPr>
        <w:spacing w:line="276" w:lineRule="auto"/>
        <w:ind w:firstLine="284"/>
        <w:jc w:val="both"/>
        <w:rPr>
          <w:rFonts w:cs="Arial"/>
          <w:sz w:val="24"/>
        </w:rPr>
      </w:pPr>
      <w:r w:rsidRPr="008040EB">
        <w:rPr>
          <w:rFonts w:cs="Arial"/>
          <w:sz w:val="24"/>
        </w:rPr>
        <w:t>6 сентября дети Службы «Ступени к успеху» встретились на очередном мероприятии, посвященном началу учебного года. Детям было предложено участие в «весёлых уроках»: выполняя разнообразные задания ведущего, они настраивались на учебный лад. По окончанию мероприятия дети получили подарки в виде пеналов с наполнением и шоколада.</w:t>
      </w:r>
    </w:p>
    <w:p w14:paraId="1BFE84FB" w14:textId="77777777" w:rsidR="008040EB" w:rsidRDefault="008040EB" w:rsidP="00A9133E">
      <w:pPr>
        <w:spacing w:line="276" w:lineRule="auto"/>
        <w:ind w:firstLine="284"/>
        <w:jc w:val="both"/>
        <w:rPr>
          <w:rFonts w:cs="Arial"/>
          <w:sz w:val="24"/>
        </w:rPr>
      </w:pPr>
      <w:r w:rsidRPr="008040EB">
        <w:rPr>
          <w:rFonts w:cs="Arial"/>
          <w:sz w:val="24"/>
        </w:rPr>
        <w:t xml:space="preserve">В целом, помощь к новому учебного году была оказана 64 детям из нуждающихся семей. </w:t>
      </w:r>
    </w:p>
    <w:p w14:paraId="1FF727F5" w14:textId="77777777" w:rsidR="00A9133E" w:rsidRDefault="00A9133E" w:rsidP="00A9133E">
      <w:pPr>
        <w:spacing w:line="276" w:lineRule="auto"/>
        <w:ind w:firstLine="284"/>
        <w:rPr>
          <w:rFonts w:cs="Arial"/>
          <w:sz w:val="24"/>
        </w:rPr>
      </w:pPr>
    </w:p>
    <w:p w14:paraId="45FAA94A" w14:textId="10C0F2C3" w:rsidR="00A9133E" w:rsidRPr="00A9133E" w:rsidRDefault="00A9133E" w:rsidP="00A9133E">
      <w:pPr>
        <w:spacing w:line="276" w:lineRule="auto"/>
        <w:ind w:firstLine="284"/>
        <w:jc w:val="both"/>
        <w:rPr>
          <w:rFonts w:cs="Arial"/>
          <w:sz w:val="24"/>
        </w:rPr>
      </w:pPr>
      <w:r w:rsidRPr="00A9133E">
        <w:rPr>
          <w:rFonts w:cs="Arial"/>
          <w:sz w:val="24"/>
        </w:rPr>
        <w:t xml:space="preserve">В октябре 2023 года дети Службы участвовали в конкурсе фонда «Дорога к дому» «Кто такой добрый человек»: где рисовали на предложенную тему, а также </w:t>
      </w:r>
      <w:r w:rsidRPr="00A9133E">
        <w:rPr>
          <w:rFonts w:cs="Arial"/>
          <w:sz w:val="24"/>
          <w:shd w:val="clear" w:color="auto" w:fill="FFFFFF"/>
        </w:rPr>
        <w:t xml:space="preserve"> рассуждали, отвечая на вопросы: детей "Кто такой добрый человек?", "Что такое добро?", "Что значит, помогать людям?"</w:t>
      </w:r>
      <w:r>
        <w:rPr>
          <w:rFonts w:cs="Arial"/>
          <w:sz w:val="24"/>
          <w:shd w:val="clear" w:color="auto" w:fill="FFFFFF"/>
        </w:rPr>
        <w:t xml:space="preserve"> Было подготовлено 15 рисунков.</w:t>
      </w:r>
    </w:p>
    <w:p w14:paraId="6926B190" w14:textId="54EE7466" w:rsidR="008040EB" w:rsidRPr="008040EB" w:rsidRDefault="00A9133E" w:rsidP="008040EB">
      <w:pPr>
        <w:overflowPunct w:val="0"/>
        <w:spacing w:before="280" w:after="280" w:line="276" w:lineRule="auto"/>
        <w:ind w:firstLine="284"/>
        <w:jc w:val="both"/>
        <w:rPr>
          <w:rFonts w:cs="Arial"/>
          <w:color w:val="000000"/>
          <w:sz w:val="24"/>
        </w:rPr>
      </w:pPr>
      <w:r>
        <w:rPr>
          <w:rFonts w:cs="Arial"/>
          <w:sz w:val="24"/>
        </w:rPr>
        <w:t>В</w:t>
      </w:r>
      <w:r w:rsidR="008040EB" w:rsidRPr="008040EB">
        <w:rPr>
          <w:rFonts w:cs="Arial"/>
          <w:sz w:val="24"/>
        </w:rPr>
        <w:t xml:space="preserve"> декабре приняли участие в новогодней  акции фонда «Дорога к дому» «Подарок каждому ребенку». Составлен список из 4</w:t>
      </w:r>
      <w:r w:rsidR="008040EB">
        <w:rPr>
          <w:rFonts w:cs="Arial"/>
          <w:sz w:val="24"/>
        </w:rPr>
        <w:t>3</w:t>
      </w:r>
      <w:r w:rsidR="008040EB" w:rsidRPr="008040EB">
        <w:rPr>
          <w:rFonts w:cs="Arial"/>
          <w:sz w:val="24"/>
        </w:rPr>
        <w:t xml:space="preserve"> детей. Организован сбор подарков. </w:t>
      </w:r>
      <w:r w:rsidR="008040EB" w:rsidRPr="008040EB">
        <w:rPr>
          <w:rFonts w:cs="Arial"/>
          <w:color w:val="000000"/>
          <w:sz w:val="24"/>
        </w:rPr>
        <w:t>По результатам акции все дети получили подарки из рук Деда Мороза и Снегуроч</w:t>
      </w:r>
      <w:r w:rsidR="00C24E4B">
        <w:rPr>
          <w:rFonts w:cs="Arial"/>
          <w:color w:val="000000"/>
          <w:sz w:val="24"/>
        </w:rPr>
        <w:t>ки на мероприятии 21 декабря «В Новый год с улыбкой!»</w:t>
      </w:r>
    </w:p>
    <w:p w14:paraId="0C76D9CD" w14:textId="48D0B24C" w:rsidR="008040EB" w:rsidRDefault="008040EB" w:rsidP="008040EB">
      <w:pPr>
        <w:overflowPunct w:val="0"/>
        <w:spacing w:before="280" w:after="280" w:line="276" w:lineRule="auto"/>
        <w:ind w:firstLine="284"/>
        <w:jc w:val="both"/>
        <w:rPr>
          <w:rFonts w:cs="Arial"/>
          <w:sz w:val="24"/>
        </w:rPr>
      </w:pPr>
      <w:r w:rsidRPr="008040EB">
        <w:rPr>
          <w:rFonts w:cs="Arial"/>
          <w:sz w:val="24"/>
        </w:rPr>
        <w:t>В сети «</w:t>
      </w:r>
      <w:proofErr w:type="spellStart"/>
      <w:r w:rsidRPr="008040EB">
        <w:rPr>
          <w:rFonts w:cs="Arial"/>
          <w:sz w:val="24"/>
        </w:rPr>
        <w:t>Вконтакте</w:t>
      </w:r>
      <w:proofErr w:type="spellEnd"/>
      <w:r w:rsidRPr="008040EB">
        <w:rPr>
          <w:rFonts w:cs="Arial"/>
          <w:sz w:val="24"/>
        </w:rPr>
        <w:t xml:space="preserve">» создана сообщество «Ступени к успеху»», где в ежедневном формате выкладывается информация различного социального, психологического, педагогического, правового, экологического, патриотического, познавательного характера, по вопросам финансовой грамотности, традиционной самобытной русской культуре.  Всего за отчетный период  размещено </w:t>
      </w:r>
      <w:r>
        <w:rPr>
          <w:rFonts w:cs="Arial"/>
          <w:sz w:val="24"/>
        </w:rPr>
        <w:t>302</w:t>
      </w:r>
      <w:r w:rsidRPr="008040EB">
        <w:rPr>
          <w:rFonts w:cs="Arial"/>
          <w:sz w:val="24"/>
        </w:rPr>
        <w:t xml:space="preserve"> </w:t>
      </w:r>
      <w:r w:rsidRPr="008040EB">
        <w:rPr>
          <w:rFonts w:cs="Arial"/>
          <w:color w:val="000000"/>
          <w:sz w:val="24"/>
        </w:rPr>
        <w:t>новостных материала</w:t>
      </w:r>
      <w:r w:rsidRPr="008040EB">
        <w:rPr>
          <w:rFonts w:cs="Arial"/>
          <w:sz w:val="24"/>
        </w:rPr>
        <w:t xml:space="preserve">. </w:t>
      </w:r>
    </w:p>
    <w:p w14:paraId="6710AD5F" w14:textId="5C9A5B0B" w:rsidR="008040EB" w:rsidRDefault="008040EB" w:rsidP="00A9133E">
      <w:pPr>
        <w:overflowPunct w:val="0"/>
        <w:spacing w:before="280" w:after="280" w:line="276" w:lineRule="auto"/>
        <w:ind w:firstLine="284"/>
        <w:jc w:val="both"/>
        <w:rPr>
          <w:rFonts w:cs="Arial"/>
          <w:b/>
          <w:sz w:val="24"/>
        </w:rPr>
      </w:pPr>
      <w:r>
        <w:rPr>
          <w:rFonts w:cs="Arial"/>
          <w:sz w:val="24"/>
        </w:rPr>
        <w:t>В газете «Красный Север» вышло 4 публикации о деятельности Службы. В целом, в них рассказали не только о направлениях работы, достигнутых результатах, но и о специалистах – кураторах.</w:t>
      </w:r>
    </w:p>
    <w:p w14:paraId="70FD0DB2" w14:textId="77777777" w:rsidR="00F6560D" w:rsidRPr="005B3774" w:rsidRDefault="00F6560D" w:rsidP="00F6560D">
      <w:pPr>
        <w:pStyle w:val="af"/>
        <w:jc w:val="both"/>
        <w:rPr>
          <w:rFonts w:ascii="Arial" w:hAnsi="Arial" w:cs="Arial"/>
          <w:b/>
          <w:sz w:val="24"/>
          <w:szCs w:val="24"/>
        </w:rPr>
      </w:pPr>
      <w:r w:rsidRPr="005B3774">
        <w:rPr>
          <w:rFonts w:ascii="Arial" w:hAnsi="Arial" w:cs="Arial"/>
          <w:b/>
          <w:sz w:val="24"/>
          <w:szCs w:val="24"/>
        </w:rPr>
        <w:t xml:space="preserve">2.2. Что изменилось в реализации проекта/службы в связи с происходящими актуальными событиями. </w:t>
      </w:r>
    </w:p>
    <w:p w14:paraId="604E9F4C" w14:textId="126C8A76" w:rsidR="00A9133E" w:rsidRDefault="00A9133E" w:rsidP="00A9133E">
      <w:pPr>
        <w:overflowPunct w:val="0"/>
        <w:spacing w:before="280" w:after="280" w:line="276" w:lineRule="auto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     Поскольку специальная военная операция не завершилась и в текущем году, обращения в Службу от людей остаются, </w:t>
      </w:r>
      <w:r w:rsidRPr="00A9133E">
        <w:rPr>
          <w:rFonts w:cs="Arial"/>
          <w:sz w:val="24"/>
        </w:rPr>
        <w:t xml:space="preserve">специалисты </w:t>
      </w:r>
      <w:r>
        <w:rPr>
          <w:rFonts w:cs="Arial"/>
          <w:sz w:val="24"/>
        </w:rPr>
        <w:t>вовлекаются</w:t>
      </w:r>
      <w:r w:rsidRPr="00A9133E">
        <w:rPr>
          <w:rFonts w:cs="Arial"/>
          <w:sz w:val="24"/>
        </w:rPr>
        <w:t xml:space="preserve"> в оказание помощи членам семей </w:t>
      </w:r>
      <w:r>
        <w:rPr>
          <w:rFonts w:cs="Arial"/>
          <w:sz w:val="24"/>
        </w:rPr>
        <w:t>участников СВО</w:t>
      </w:r>
      <w:r w:rsidRPr="00A9133E">
        <w:rPr>
          <w:rFonts w:cs="Arial"/>
          <w:sz w:val="24"/>
        </w:rPr>
        <w:t xml:space="preserve">, как семьям, попавшим в трудную жизненную ситуацию. Руководитель Службы включен в члены попечительского совета, созданного при </w:t>
      </w:r>
      <w:r w:rsidRPr="00A9133E">
        <w:rPr>
          <w:rFonts w:cs="Arial"/>
          <w:sz w:val="24"/>
        </w:rPr>
        <w:lastRenderedPageBreak/>
        <w:t xml:space="preserve">администрации Великоустюгского района, для координации взаимодействия </w:t>
      </w:r>
      <w:r>
        <w:rPr>
          <w:rFonts w:cs="Arial"/>
          <w:sz w:val="24"/>
        </w:rPr>
        <w:t>всех заинтересованных структур.</w:t>
      </w:r>
    </w:p>
    <w:p w14:paraId="0C9762E3" w14:textId="2C915E05" w:rsidR="00A9133E" w:rsidRPr="00A9133E" w:rsidRDefault="00A9133E" w:rsidP="00A9133E">
      <w:pPr>
        <w:overflowPunct w:val="0"/>
        <w:spacing w:before="280" w:after="280" w:line="276" w:lineRule="auto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    Семьям оказываю</w:t>
      </w:r>
      <w:r w:rsidR="00A25C4D">
        <w:rPr>
          <w:rFonts w:cs="Arial"/>
          <w:sz w:val="24"/>
        </w:rPr>
        <w:t>т</w:t>
      </w:r>
      <w:r>
        <w:rPr>
          <w:rFonts w:cs="Arial"/>
          <w:sz w:val="24"/>
        </w:rPr>
        <w:t>ся</w:t>
      </w:r>
      <w:r w:rsidRPr="00A9133E">
        <w:rPr>
          <w:rFonts w:cs="Arial"/>
          <w:sz w:val="24"/>
        </w:rPr>
        <w:t xml:space="preserve"> консультативные услуги, содействие в получении правовой, материальной помощи, в формировании и отправке посылок в зону проведения специальной военной операции.  1</w:t>
      </w:r>
      <w:r>
        <w:rPr>
          <w:rFonts w:cs="Arial"/>
          <w:sz w:val="24"/>
        </w:rPr>
        <w:t>6</w:t>
      </w:r>
      <w:r w:rsidRPr="00A9133E">
        <w:rPr>
          <w:rFonts w:cs="Arial"/>
          <w:sz w:val="24"/>
        </w:rPr>
        <w:t xml:space="preserve"> семей посетили индивидуальные консультации психолога. </w:t>
      </w:r>
    </w:p>
    <w:p w14:paraId="26B964C0" w14:textId="2508AB43" w:rsidR="00A9133E" w:rsidRPr="00A9133E" w:rsidRDefault="00A9133E" w:rsidP="00A9133E">
      <w:pPr>
        <w:overflowPunct w:val="0"/>
        <w:spacing w:before="280" w:after="280" w:line="276" w:lineRule="auto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      </w:t>
      </w:r>
      <w:r w:rsidRPr="00A9133E">
        <w:rPr>
          <w:rFonts w:cs="Arial"/>
          <w:sz w:val="24"/>
        </w:rPr>
        <w:t>Данная работа способствует стабилизации психологического микроклимата в семье, снижению тревожности, страха, как у взрослых членов семьи, так и у детей.</w:t>
      </w:r>
    </w:p>
    <w:p w14:paraId="1814465C" w14:textId="77777777" w:rsidR="00F6560D" w:rsidRPr="00A95ED1" w:rsidRDefault="00F6560D" w:rsidP="00F6560D">
      <w:pPr>
        <w:pStyle w:val="af"/>
        <w:numPr>
          <w:ilvl w:val="1"/>
          <w:numId w:val="7"/>
        </w:numPr>
        <w:jc w:val="both"/>
        <w:rPr>
          <w:rFonts w:ascii="Arial" w:hAnsi="Arial" w:cs="Arial"/>
          <w:b/>
          <w:sz w:val="24"/>
          <w:szCs w:val="24"/>
        </w:rPr>
      </w:pPr>
      <w:r w:rsidRPr="00A95ED1">
        <w:rPr>
          <w:rFonts w:ascii="Arial" w:hAnsi="Arial" w:cs="Arial"/>
          <w:b/>
          <w:sz w:val="24"/>
          <w:szCs w:val="24"/>
        </w:rPr>
        <w:t xml:space="preserve"> Анализ полученных результатов</w:t>
      </w:r>
    </w:p>
    <w:p w14:paraId="747B903B" w14:textId="77777777" w:rsidR="00A25C4D" w:rsidRPr="00A95ED1" w:rsidRDefault="00A25C4D" w:rsidP="00A95ED1">
      <w:pPr>
        <w:jc w:val="both"/>
        <w:rPr>
          <w:rFonts w:cs="Arial"/>
        </w:rPr>
      </w:pPr>
      <w:r w:rsidRPr="00A95ED1">
        <w:rPr>
          <w:rFonts w:eastAsia="Times New Roman" w:cs="Arial"/>
          <w:sz w:val="24"/>
        </w:rPr>
        <w:t xml:space="preserve">Социальные результаты (для </w:t>
      </w:r>
      <w:proofErr w:type="spellStart"/>
      <w:r w:rsidRPr="00A95ED1">
        <w:rPr>
          <w:rFonts w:eastAsia="Times New Roman" w:cs="Arial"/>
          <w:sz w:val="24"/>
        </w:rPr>
        <w:t>благополучателей</w:t>
      </w:r>
      <w:proofErr w:type="spellEnd"/>
      <w:r w:rsidRPr="00A95ED1">
        <w:rPr>
          <w:rFonts w:eastAsia="Times New Roman" w:cs="Arial"/>
          <w:sz w:val="24"/>
        </w:rPr>
        <w:t xml:space="preserve"> проекта) с показателями:</w:t>
      </w:r>
    </w:p>
    <w:tbl>
      <w:tblPr>
        <w:tblStyle w:val="a9"/>
        <w:tblW w:w="10080" w:type="dxa"/>
        <w:tblInd w:w="-108" w:type="dxa"/>
        <w:tblLayout w:type="fixed"/>
        <w:tblCellMar>
          <w:top w:w="55" w:type="dxa"/>
          <w:left w:w="83" w:type="dxa"/>
          <w:bottom w:w="55" w:type="dxa"/>
        </w:tblCellMar>
        <w:tblLook w:val="04A0" w:firstRow="1" w:lastRow="0" w:firstColumn="1" w:lastColumn="0" w:noHBand="0" w:noVBand="1"/>
      </w:tblPr>
      <w:tblGrid>
        <w:gridCol w:w="1904"/>
        <w:gridCol w:w="2171"/>
        <w:gridCol w:w="2947"/>
        <w:gridCol w:w="966"/>
        <w:gridCol w:w="2092"/>
      </w:tblGrid>
      <w:tr w:rsidR="00A25C4D" w:rsidRPr="00A95ED1" w14:paraId="5499142C" w14:textId="77777777" w:rsidTr="008A2DDE">
        <w:trPr>
          <w:trHeight w:val="339"/>
        </w:trPr>
        <w:tc>
          <w:tcPr>
            <w:tcW w:w="1904" w:type="dxa"/>
            <w:shd w:val="clear" w:color="auto" w:fill="auto"/>
            <w:vAlign w:val="center"/>
          </w:tcPr>
          <w:p w14:paraId="4359235D" w14:textId="77777777" w:rsidR="00A25C4D" w:rsidRPr="00A95ED1" w:rsidRDefault="00A25C4D" w:rsidP="008A2DDE">
            <w:pPr>
              <w:jc w:val="center"/>
              <w:rPr>
                <w:rFonts w:cs="Arial"/>
              </w:rPr>
            </w:pPr>
            <w:proofErr w:type="spellStart"/>
            <w:r w:rsidRPr="00A95ED1">
              <w:rPr>
                <w:rFonts w:cs="Arial"/>
                <w:sz w:val="24"/>
              </w:rPr>
              <w:t>Благополучатели</w:t>
            </w:r>
            <w:proofErr w:type="spellEnd"/>
          </w:p>
        </w:tc>
        <w:tc>
          <w:tcPr>
            <w:tcW w:w="2171" w:type="dxa"/>
            <w:shd w:val="clear" w:color="auto" w:fill="auto"/>
            <w:vAlign w:val="center"/>
          </w:tcPr>
          <w:p w14:paraId="4DAE9168" w14:textId="77777777" w:rsidR="00A25C4D" w:rsidRPr="00A95ED1" w:rsidRDefault="00A25C4D" w:rsidP="008A2DDE">
            <w:pPr>
              <w:jc w:val="center"/>
              <w:rPr>
                <w:rFonts w:cs="Arial"/>
              </w:rPr>
            </w:pPr>
            <w:r w:rsidRPr="00A95ED1">
              <w:rPr>
                <w:rFonts w:cs="Arial"/>
                <w:sz w:val="24"/>
              </w:rPr>
              <w:t>Социальные результаты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3D0D2ED4" w14:textId="77777777" w:rsidR="00A25C4D" w:rsidRPr="00A95ED1" w:rsidRDefault="00A25C4D" w:rsidP="008A2DDE">
            <w:pPr>
              <w:jc w:val="center"/>
              <w:rPr>
                <w:rFonts w:cs="Arial"/>
              </w:rPr>
            </w:pPr>
            <w:r w:rsidRPr="00A95ED1">
              <w:rPr>
                <w:rFonts w:cs="Arial"/>
                <w:sz w:val="24"/>
              </w:rPr>
              <w:t>Показатель социального результата</w:t>
            </w:r>
          </w:p>
        </w:tc>
        <w:tc>
          <w:tcPr>
            <w:tcW w:w="966" w:type="dxa"/>
            <w:shd w:val="clear" w:color="auto" w:fill="auto"/>
            <w:vAlign w:val="center"/>
          </w:tcPr>
          <w:p w14:paraId="3DCA5202" w14:textId="77777777" w:rsidR="00A25C4D" w:rsidRPr="00A95ED1" w:rsidRDefault="00A25C4D" w:rsidP="008A2DDE">
            <w:pPr>
              <w:jc w:val="center"/>
              <w:rPr>
                <w:rFonts w:cs="Arial"/>
              </w:rPr>
            </w:pPr>
            <w:r w:rsidRPr="00A95ED1">
              <w:rPr>
                <w:rFonts w:cs="Arial"/>
                <w:color w:val="000000"/>
                <w:sz w:val="24"/>
              </w:rPr>
              <w:t>Ожидаемое целевое значение показателя *</w:t>
            </w:r>
          </w:p>
        </w:tc>
        <w:tc>
          <w:tcPr>
            <w:tcW w:w="2092" w:type="dxa"/>
            <w:shd w:val="clear" w:color="auto" w:fill="auto"/>
          </w:tcPr>
          <w:p w14:paraId="15B8EC26" w14:textId="77777777" w:rsidR="00A25C4D" w:rsidRPr="00A95ED1" w:rsidRDefault="00A25C4D" w:rsidP="008A2DDE">
            <w:pPr>
              <w:jc w:val="center"/>
              <w:rPr>
                <w:rFonts w:cs="Arial"/>
              </w:rPr>
            </w:pPr>
            <w:r w:rsidRPr="00A95ED1">
              <w:rPr>
                <w:rFonts w:cs="Arial"/>
                <w:sz w:val="24"/>
              </w:rPr>
              <w:t>Источник информации;</w:t>
            </w:r>
          </w:p>
          <w:p w14:paraId="724823FA" w14:textId="77777777" w:rsidR="00A25C4D" w:rsidRPr="00A95ED1" w:rsidRDefault="00A25C4D" w:rsidP="008A2DDE">
            <w:pPr>
              <w:jc w:val="center"/>
              <w:rPr>
                <w:rFonts w:cs="Arial"/>
              </w:rPr>
            </w:pPr>
            <w:r w:rsidRPr="00A95ED1">
              <w:rPr>
                <w:rFonts w:cs="Arial"/>
                <w:sz w:val="24"/>
              </w:rPr>
              <w:t>метод, инструмент сбора данных.</w:t>
            </w:r>
          </w:p>
        </w:tc>
      </w:tr>
      <w:tr w:rsidR="005C3B23" w:rsidRPr="00A95ED1" w14:paraId="5C3F2F88" w14:textId="77777777" w:rsidTr="008A2DDE">
        <w:trPr>
          <w:trHeight w:val="1018"/>
        </w:trPr>
        <w:tc>
          <w:tcPr>
            <w:tcW w:w="1904" w:type="dxa"/>
            <w:vMerge w:val="restart"/>
            <w:shd w:val="clear" w:color="auto" w:fill="auto"/>
          </w:tcPr>
          <w:p w14:paraId="0FA7BA9F" w14:textId="77777777" w:rsidR="005C3B23" w:rsidRPr="00A95ED1" w:rsidRDefault="005C3B23" w:rsidP="008A2DDE">
            <w:pPr>
              <w:jc w:val="center"/>
              <w:rPr>
                <w:rFonts w:cs="Arial"/>
              </w:rPr>
            </w:pPr>
            <w:r w:rsidRPr="00A95ED1">
              <w:rPr>
                <w:rFonts w:eastAsia="Segoe UI" w:cs="Arial"/>
                <w:sz w:val="24"/>
              </w:rPr>
              <w:t>Несовершеннолетние</w:t>
            </w:r>
          </w:p>
        </w:tc>
        <w:tc>
          <w:tcPr>
            <w:tcW w:w="2171" w:type="dxa"/>
            <w:shd w:val="clear" w:color="auto" w:fill="auto"/>
          </w:tcPr>
          <w:p w14:paraId="30AF290C" w14:textId="77777777" w:rsidR="005C3B23" w:rsidRPr="00A95ED1" w:rsidRDefault="005C3B23" w:rsidP="008A2DDE">
            <w:pPr>
              <w:jc w:val="center"/>
              <w:rPr>
                <w:rFonts w:cs="Arial"/>
                <w:bCs/>
                <w:sz w:val="24"/>
              </w:rPr>
            </w:pPr>
            <w:r w:rsidRPr="00A95ED1">
              <w:rPr>
                <w:rFonts w:cs="Arial"/>
                <w:bCs/>
                <w:sz w:val="24"/>
              </w:rPr>
              <w:t>Количество несовершеннолетних, снятых с различного вида учёта (</w:t>
            </w:r>
            <w:proofErr w:type="spellStart"/>
            <w:r w:rsidRPr="00A95ED1">
              <w:rPr>
                <w:rFonts w:cs="Arial"/>
                <w:bCs/>
                <w:sz w:val="24"/>
              </w:rPr>
              <w:t>внутришкольный</w:t>
            </w:r>
            <w:proofErr w:type="spellEnd"/>
            <w:r w:rsidRPr="00A95ED1">
              <w:rPr>
                <w:rFonts w:cs="Arial"/>
                <w:bCs/>
                <w:sz w:val="24"/>
              </w:rPr>
              <w:t>, КДН и ЗП, ПДН) /кол-во н/л, состоящих на учете</w:t>
            </w:r>
          </w:p>
          <w:p w14:paraId="4AC68F8B" w14:textId="77777777" w:rsidR="005C3B23" w:rsidRPr="00A95ED1" w:rsidRDefault="005C3B23" w:rsidP="008A2DDE">
            <w:pPr>
              <w:jc w:val="center"/>
              <w:rPr>
                <w:rFonts w:cs="Arial"/>
                <w:sz w:val="24"/>
              </w:rPr>
            </w:pPr>
          </w:p>
        </w:tc>
        <w:tc>
          <w:tcPr>
            <w:tcW w:w="2947" w:type="dxa"/>
            <w:shd w:val="clear" w:color="auto" w:fill="auto"/>
          </w:tcPr>
          <w:p w14:paraId="3E7DADB3" w14:textId="77777777" w:rsidR="005C3B23" w:rsidRPr="00A95ED1" w:rsidRDefault="005C3B23" w:rsidP="008A2DDE">
            <w:pPr>
              <w:jc w:val="center"/>
              <w:rPr>
                <w:rFonts w:cs="Arial"/>
              </w:rPr>
            </w:pPr>
            <w:r w:rsidRPr="00A95ED1">
              <w:rPr>
                <w:rFonts w:cs="Arial"/>
                <w:sz w:val="24"/>
              </w:rPr>
              <w:t xml:space="preserve">Доля </w:t>
            </w:r>
            <w:r w:rsidRPr="00A95ED1">
              <w:rPr>
                <w:rFonts w:eastAsia="Segoe UI" w:cs="Arial"/>
                <w:sz w:val="24"/>
              </w:rPr>
              <w:t xml:space="preserve">несовершеннолетних, </w:t>
            </w:r>
            <w:r w:rsidRPr="00A95ED1">
              <w:rPr>
                <w:rFonts w:cs="Arial"/>
                <w:sz w:val="24"/>
              </w:rPr>
              <w:t>снятых  с различного вида учёта</w:t>
            </w:r>
          </w:p>
        </w:tc>
        <w:tc>
          <w:tcPr>
            <w:tcW w:w="966" w:type="dxa"/>
            <w:shd w:val="clear" w:color="auto" w:fill="auto"/>
          </w:tcPr>
          <w:p w14:paraId="767D7C92" w14:textId="379F5F16" w:rsidR="005C3B23" w:rsidRPr="00A95ED1" w:rsidRDefault="005C3B23" w:rsidP="008A2DDE">
            <w:pPr>
              <w:jc w:val="center"/>
              <w:rPr>
                <w:rFonts w:cs="Arial"/>
              </w:rPr>
            </w:pPr>
            <w:r w:rsidRPr="00A95ED1">
              <w:rPr>
                <w:rFonts w:eastAsia="Segoe UI" w:cs="Arial"/>
                <w:color w:val="000000"/>
                <w:sz w:val="24"/>
              </w:rPr>
              <w:t>не менее 90%</w:t>
            </w:r>
          </w:p>
        </w:tc>
        <w:tc>
          <w:tcPr>
            <w:tcW w:w="2092" w:type="dxa"/>
            <w:shd w:val="clear" w:color="auto" w:fill="auto"/>
          </w:tcPr>
          <w:p w14:paraId="4720F75B" w14:textId="77777777" w:rsidR="005C3B23" w:rsidRPr="00A95ED1" w:rsidRDefault="005C3B23" w:rsidP="008A2DDE">
            <w:pPr>
              <w:jc w:val="center"/>
              <w:rPr>
                <w:rFonts w:cs="Arial"/>
                <w:sz w:val="24"/>
              </w:rPr>
            </w:pPr>
            <w:r w:rsidRPr="00A95ED1">
              <w:rPr>
                <w:rFonts w:cs="Arial"/>
                <w:sz w:val="24"/>
              </w:rPr>
              <w:t>Информация КДН и ЗП (ежеквартальная).</w:t>
            </w:r>
          </w:p>
          <w:p w14:paraId="56BE43E3" w14:textId="02F9A7E0" w:rsidR="005C3B23" w:rsidRPr="00A95ED1" w:rsidRDefault="005C3B23" w:rsidP="008A2DDE">
            <w:pPr>
              <w:jc w:val="center"/>
              <w:rPr>
                <w:rFonts w:cs="Arial"/>
              </w:rPr>
            </w:pPr>
            <w:r w:rsidRPr="00A95ED1">
              <w:rPr>
                <w:rFonts w:cs="Arial"/>
                <w:sz w:val="24"/>
              </w:rPr>
              <w:t>Рабочие встречи со специалистами КДН и ЗП</w:t>
            </w:r>
          </w:p>
        </w:tc>
      </w:tr>
      <w:tr w:rsidR="005C3B23" w:rsidRPr="00A95ED1" w14:paraId="7DDBA743" w14:textId="77777777" w:rsidTr="008A2DDE">
        <w:trPr>
          <w:trHeight w:val="551"/>
        </w:trPr>
        <w:tc>
          <w:tcPr>
            <w:tcW w:w="1904" w:type="dxa"/>
            <w:vMerge/>
            <w:shd w:val="clear" w:color="auto" w:fill="auto"/>
          </w:tcPr>
          <w:p w14:paraId="7F0F6CF6" w14:textId="77777777" w:rsidR="005C3B23" w:rsidRPr="00A95ED1" w:rsidRDefault="005C3B23" w:rsidP="008A2DDE">
            <w:pPr>
              <w:rPr>
                <w:rFonts w:cs="Arial"/>
                <w:sz w:val="24"/>
              </w:rPr>
            </w:pPr>
          </w:p>
        </w:tc>
        <w:tc>
          <w:tcPr>
            <w:tcW w:w="2171" w:type="dxa"/>
            <w:shd w:val="clear" w:color="auto" w:fill="auto"/>
          </w:tcPr>
          <w:p w14:paraId="0DD4238A" w14:textId="3EA9E702" w:rsidR="005C3B23" w:rsidRPr="00A95ED1" w:rsidRDefault="005C3B23" w:rsidP="00A95ED1">
            <w:pPr>
              <w:jc w:val="center"/>
              <w:rPr>
                <w:rFonts w:cs="Arial"/>
                <w:bCs/>
                <w:color w:val="000000"/>
                <w:sz w:val="24"/>
              </w:rPr>
            </w:pPr>
            <w:r w:rsidRPr="00A95ED1">
              <w:rPr>
                <w:rFonts w:cs="Arial"/>
                <w:bCs/>
                <w:color w:val="000000"/>
                <w:sz w:val="24"/>
              </w:rPr>
              <w:t xml:space="preserve">Количество несовершеннолетних, у которых произошли позитивные личностно-значимые и социально-значимые изменения </w:t>
            </w:r>
          </w:p>
        </w:tc>
        <w:tc>
          <w:tcPr>
            <w:tcW w:w="2947" w:type="dxa"/>
            <w:shd w:val="clear" w:color="auto" w:fill="auto"/>
          </w:tcPr>
          <w:p w14:paraId="1E641683" w14:textId="77777777" w:rsidR="005C3B23" w:rsidRPr="00A95ED1" w:rsidRDefault="005C3B23" w:rsidP="008A2DDE">
            <w:pPr>
              <w:jc w:val="center"/>
              <w:rPr>
                <w:rFonts w:cs="Arial"/>
              </w:rPr>
            </w:pPr>
            <w:r w:rsidRPr="00A95ED1">
              <w:rPr>
                <w:rFonts w:cs="Arial"/>
                <w:sz w:val="24"/>
              </w:rPr>
              <w:t xml:space="preserve">Доля </w:t>
            </w:r>
            <w:r w:rsidRPr="00A95ED1">
              <w:rPr>
                <w:rFonts w:eastAsia="Segoe UI" w:cs="Arial"/>
                <w:sz w:val="24"/>
              </w:rPr>
              <w:t xml:space="preserve">несовершеннолетних, у которых </w:t>
            </w:r>
            <w:r w:rsidRPr="00A95ED1">
              <w:rPr>
                <w:rFonts w:cs="Arial"/>
                <w:bCs/>
                <w:color w:val="000000"/>
                <w:sz w:val="24"/>
              </w:rPr>
              <w:t>произошли позитивные личностно-значимые и социально-значимые изменения</w:t>
            </w:r>
          </w:p>
        </w:tc>
        <w:tc>
          <w:tcPr>
            <w:tcW w:w="966" w:type="dxa"/>
            <w:shd w:val="clear" w:color="auto" w:fill="auto"/>
          </w:tcPr>
          <w:p w14:paraId="00C06DF8" w14:textId="2260711E" w:rsidR="005C3B23" w:rsidRPr="00A95ED1" w:rsidRDefault="005C3B23" w:rsidP="008A2DDE">
            <w:pPr>
              <w:jc w:val="center"/>
              <w:rPr>
                <w:rFonts w:cs="Arial"/>
              </w:rPr>
            </w:pPr>
            <w:r w:rsidRPr="00A95ED1">
              <w:rPr>
                <w:rFonts w:cs="Arial"/>
                <w:color w:val="000000"/>
                <w:sz w:val="24"/>
              </w:rPr>
              <w:t>по факту</w:t>
            </w:r>
          </w:p>
        </w:tc>
        <w:tc>
          <w:tcPr>
            <w:tcW w:w="2092" w:type="dxa"/>
            <w:shd w:val="clear" w:color="auto" w:fill="auto"/>
          </w:tcPr>
          <w:p w14:paraId="7147766B" w14:textId="77777777" w:rsidR="005C3B23" w:rsidRPr="00A95ED1" w:rsidRDefault="005C3B23" w:rsidP="008A2DDE">
            <w:pPr>
              <w:jc w:val="center"/>
              <w:rPr>
                <w:rFonts w:cs="Arial"/>
              </w:rPr>
            </w:pPr>
            <w:r w:rsidRPr="00A95ED1">
              <w:rPr>
                <w:rFonts w:cs="Arial"/>
                <w:sz w:val="24"/>
              </w:rPr>
              <w:t>Диагностика, анкета.</w:t>
            </w:r>
          </w:p>
          <w:p w14:paraId="5D96D0F8" w14:textId="77777777" w:rsidR="005C3B23" w:rsidRPr="00A95ED1" w:rsidRDefault="005C3B23" w:rsidP="008A2DDE">
            <w:pPr>
              <w:jc w:val="center"/>
              <w:rPr>
                <w:rFonts w:cs="Arial"/>
              </w:rPr>
            </w:pPr>
            <w:r w:rsidRPr="00A95ED1">
              <w:rPr>
                <w:rFonts w:cs="Arial"/>
                <w:sz w:val="24"/>
              </w:rPr>
              <w:t>Несовершеннолетние</w:t>
            </w:r>
          </w:p>
        </w:tc>
      </w:tr>
      <w:tr w:rsidR="00A25C4D" w:rsidRPr="00A95ED1" w14:paraId="15B227DA" w14:textId="77777777" w:rsidTr="008A2DDE">
        <w:trPr>
          <w:trHeight w:val="551"/>
        </w:trPr>
        <w:tc>
          <w:tcPr>
            <w:tcW w:w="1904" w:type="dxa"/>
            <w:shd w:val="clear" w:color="auto" w:fill="auto"/>
          </w:tcPr>
          <w:p w14:paraId="6EACA821" w14:textId="77777777" w:rsidR="00A25C4D" w:rsidRPr="00A95ED1" w:rsidRDefault="00A25C4D" w:rsidP="008A2DDE">
            <w:pPr>
              <w:jc w:val="center"/>
              <w:rPr>
                <w:rFonts w:cs="Arial"/>
              </w:rPr>
            </w:pPr>
            <w:r w:rsidRPr="00A95ED1">
              <w:rPr>
                <w:rFonts w:cs="Arial"/>
                <w:sz w:val="24"/>
              </w:rPr>
              <w:t xml:space="preserve">Родители </w:t>
            </w:r>
          </w:p>
        </w:tc>
        <w:tc>
          <w:tcPr>
            <w:tcW w:w="2171" w:type="dxa"/>
            <w:shd w:val="clear" w:color="auto" w:fill="auto"/>
          </w:tcPr>
          <w:p w14:paraId="70BADE51" w14:textId="77777777" w:rsidR="00A25C4D" w:rsidRPr="00A95ED1" w:rsidRDefault="00A25C4D" w:rsidP="008A2DDE">
            <w:pPr>
              <w:pStyle w:val="af4"/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A95ED1">
              <w:rPr>
                <w:rFonts w:ascii="Arial" w:hAnsi="Arial" w:cs="Arial"/>
                <w:sz w:val="24"/>
                <w:szCs w:val="24"/>
              </w:rPr>
              <w:t xml:space="preserve">Могут решить различные вопросы по воспитанию детей, повысился уровень родительской </w:t>
            </w:r>
            <w:r w:rsidRPr="00A95ED1">
              <w:rPr>
                <w:rFonts w:ascii="Arial" w:hAnsi="Arial" w:cs="Arial"/>
                <w:sz w:val="24"/>
                <w:szCs w:val="24"/>
              </w:rPr>
              <w:lastRenderedPageBreak/>
              <w:t>компетенции, улучшились детско – родительские отношения, родители трудоустроились/учатся/ получают услуги по профессиональному самоопределению</w:t>
            </w:r>
          </w:p>
        </w:tc>
        <w:tc>
          <w:tcPr>
            <w:tcW w:w="2947" w:type="dxa"/>
            <w:shd w:val="clear" w:color="auto" w:fill="auto"/>
          </w:tcPr>
          <w:p w14:paraId="4BEFABA8" w14:textId="77777777" w:rsidR="00A25C4D" w:rsidRPr="00A95ED1" w:rsidRDefault="00A25C4D" w:rsidP="008A2DDE">
            <w:pPr>
              <w:jc w:val="center"/>
              <w:rPr>
                <w:rFonts w:cs="Arial"/>
                <w:sz w:val="24"/>
              </w:rPr>
            </w:pPr>
            <w:r w:rsidRPr="00A95ED1">
              <w:rPr>
                <w:rFonts w:cs="Arial"/>
                <w:sz w:val="24"/>
              </w:rPr>
              <w:lastRenderedPageBreak/>
              <w:t xml:space="preserve">Доля родителей, которые могут решить различные вопросы по воспитанию детей, у которых повысился уровень родительской компетенции, улучшились детско – </w:t>
            </w:r>
            <w:r w:rsidRPr="00A95ED1">
              <w:rPr>
                <w:rFonts w:cs="Arial"/>
                <w:sz w:val="24"/>
              </w:rPr>
              <w:lastRenderedPageBreak/>
              <w:t>родительские отношения, родители трудоустроились/учатся/</w:t>
            </w:r>
          </w:p>
          <w:p w14:paraId="44992AF7" w14:textId="77777777" w:rsidR="00A25C4D" w:rsidRPr="00A95ED1" w:rsidRDefault="00A25C4D" w:rsidP="008A2DDE">
            <w:pPr>
              <w:jc w:val="center"/>
              <w:rPr>
                <w:rFonts w:cs="Arial"/>
              </w:rPr>
            </w:pPr>
            <w:r w:rsidRPr="00A95ED1">
              <w:rPr>
                <w:rFonts w:cs="Arial"/>
                <w:sz w:val="24"/>
              </w:rPr>
              <w:t>получают услуги по профессиональному самоопределению</w:t>
            </w:r>
          </w:p>
        </w:tc>
        <w:tc>
          <w:tcPr>
            <w:tcW w:w="966" w:type="dxa"/>
            <w:shd w:val="clear" w:color="auto" w:fill="auto"/>
          </w:tcPr>
          <w:p w14:paraId="431224E4" w14:textId="2D0F8B9F" w:rsidR="00A25C4D" w:rsidRPr="00A95ED1" w:rsidRDefault="00A95ED1" w:rsidP="008A2DDE">
            <w:pPr>
              <w:jc w:val="center"/>
              <w:rPr>
                <w:rFonts w:cs="Arial"/>
              </w:rPr>
            </w:pPr>
            <w:r w:rsidRPr="00A95ED1">
              <w:rPr>
                <w:rFonts w:cs="Arial"/>
                <w:color w:val="000000"/>
                <w:sz w:val="24"/>
              </w:rPr>
              <w:lastRenderedPageBreak/>
              <w:t>по факту</w:t>
            </w:r>
          </w:p>
        </w:tc>
        <w:tc>
          <w:tcPr>
            <w:tcW w:w="2092" w:type="dxa"/>
            <w:shd w:val="clear" w:color="auto" w:fill="auto"/>
          </w:tcPr>
          <w:p w14:paraId="2A1E0C88" w14:textId="77777777" w:rsidR="00A25C4D" w:rsidRPr="00A95ED1" w:rsidRDefault="00A25C4D" w:rsidP="008A2DDE">
            <w:pPr>
              <w:jc w:val="center"/>
              <w:rPr>
                <w:rFonts w:cs="Arial"/>
              </w:rPr>
            </w:pPr>
            <w:r w:rsidRPr="00A95ED1">
              <w:rPr>
                <w:rFonts w:cs="Arial"/>
                <w:sz w:val="24"/>
              </w:rPr>
              <w:t>Диагностика, анкета.</w:t>
            </w:r>
          </w:p>
          <w:p w14:paraId="5DD37EBE" w14:textId="77777777" w:rsidR="00A25C4D" w:rsidRPr="00A95ED1" w:rsidRDefault="00A25C4D" w:rsidP="008A2DDE">
            <w:pPr>
              <w:jc w:val="center"/>
              <w:rPr>
                <w:rFonts w:cs="Arial"/>
              </w:rPr>
            </w:pPr>
            <w:r w:rsidRPr="00A95ED1">
              <w:rPr>
                <w:rFonts w:cs="Arial"/>
                <w:sz w:val="24"/>
              </w:rPr>
              <w:t>Родители</w:t>
            </w:r>
          </w:p>
        </w:tc>
      </w:tr>
    </w:tbl>
    <w:p w14:paraId="53898BEC" w14:textId="77777777" w:rsidR="00A95ED1" w:rsidRPr="00A95ED1" w:rsidRDefault="00A25C4D" w:rsidP="00A95ED1">
      <w:pPr>
        <w:widowControl w:val="0"/>
        <w:jc w:val="both"/>
        <w:rPr>
          <w:rFonts w:eastAsia="Times New Roman" w:cs="Arial"/>
          <w:bCs/>
          <w:color w:val="000000"/>
          <w:sz w:val="24"/>
        </w:rPr>
      </w:pPr>
      <w:r w:rsidRPr="00A95ED1">
        <w:rPr>
          <w:rFonts w:eastAsia="Times New Roman" w:cs="Arial"/>
          <w:bCs/>
          <w:color w:val="000000"/>
          <w:sz w:val="24"/>
        </w:rPr>
        <w:lastRenderedPageBreak/>
        <w:t xml:space="preserve">* ожидаемые целевые значение показателей достигнуты. </w:t>
      </w:r>
    </w:p>
    <w:p w14:paraId="486C15D3" w14:textId="77777777" w:rsidR="00A95ED1" w:rsidRPr="00A95ED1" w:rsidRDefault="00A95ED1" w:rsidP="00A95ED1">
      <w:pPr>
        <w:widowControl w:val="0"/>
        <w:jc w:val="both"/>
        <w:rPr>
          <w:rFonts w:cs="Arial"/>
        </w:rPr>
      </w:pPr>
    </w:p>
    <w:p w14:paraId="5FEAF586" w14:textId="5EC9AE08" w:rsidR="00A25C4D" w:rsidRDefault="00A25C4D" w:rsidP="00C24E4B">
      <w:pPr>
        <w:widowControl w:val="0"/>
        <w:ind w:firstLine="360"/>
        <w:jc w:val="both"/>
        <w:rPr>
          <w:rFonts w:eastAsia="Times New Roman" w:cs="Arial"/>
          <w:bCs/>
          <w:color w:val="000000"/>
          <w:sz w:val="24"/>
        </w:rPr>
      </w:pPr>
      <w:r w:rsidRPr="00A95ED1">
        <w:rPr>
          <w:rFonts w:eastAsia="Times New Roman" w:cs="Arial"/>
          <w:bCs/>
          <w:color w:val="000000"/>
          <w:sz w:val="24"/>
        </w:rPr>
        <w:t xml:space="preserve">Проводимая с целевой группой проекта работа актуальна и значима. Это отмечают и участники Службы, и партнеры, и субъекты системы профилактики. Благодаря деятельности специалистов, у граждан, имеющих несовершеннолетних детей, появилась возможность получить комплекс услуг различного плана, направленных на повышение качества жизни семьи.   </w:t>
      </w:r>
    </w:p>
    <w:p w14:paraId="5AF450DC" w14:textId="77777777" w:rsidR="00C24E4B" w:rsidRPr="00A95ED1" w:rsidRDefault="00C24E4B" w:rsidP="00C24E4B">
      <w:pPr>
        <w:widowControl w:val="0"/>
        <w:ind w:firstLine="360"/>
        <w:jc w:val="both"/>
        <w:rPr>
          <w:rFonts w:cs="Arial"/>
        </w:rPr>
      </w:pPr>
    </w:p>
    <w:p w14:paraId="70402784" w14:textId="77777777" w:rsidR="00F6560D" w:rsidRPr="005B3774" w:rsidRDefault="00F6560D" w:rsidP="00F6560D">
      <w:pPr>
        <w:jc w:val="both"/>
        <w:rPr>
          <w:rFonts w:eastAsia="Times New Roman" w:cs="Arial"/>
          <w:bCs/>
          <w:sz w:val="24"/>
        </w:rPr>
      </w:pPr>
    </w:p>
    <w:p w14:paraId="611DF210" w14:textId="23D6BBC2" w:rsidR="00F6560D" w:rsidRDefault="00F6560D" w:rsidP="00F6560D">
      <w:pPr>
        <w:pStyle w:val="af"/>
        <w:numPr>
          <w:ilvl w:val="1"/>
          <w:numId w:val="7"/>
        </w:numPr>
        <w:jc w:val="both"/>
        <w:rPr>
          <w:rFonts w:ascii="Arial" w:hAnsi="Arial" w:cs="Arial"/>
          <w:b/>
          <w:sz w:val="24"/>
          <w:szCs w:val="24"/>
        </w:rPr>
      </w:pPr>
      <w:r w:rsidRPr="005B3774">
        <w:rPr>
          <w:rFonts w:ascii="Arial" w:hAnsi="Arial" w:cs="Arial"/>
          <w:b/>
          <w:sz w:val="24"/>
          <w:szCs w:val="24"/>
        </w:rPr>
        <w:t xml:space="preserve"> </w:t>
      </w:r>
      <w:r w:rsidRPr="00A95ED1">
        <w:rPr>
          <w:rFonts w:ascii="Arial" w:hAnsi="Arial" w:cs="Arial"/>
          <w:b/>
          <w:sz w:val="24"/>
          <w:szCs w:val="24"/>
        </w:rPr>
        <w:t xml:space="preserve">Анализ </w:t>
      </w:r>
      <w:r w:rsidR="007345ED" w:rsidRPr="00A95ED1">
        <w:rPr>
          <w:rFonts w:ascii="Arial" w:hAnsi="Arial" w:cs="Arial"/>
          <w:b/>
          <w:sz w:val="24"/>
          <w:szCs w:val="24"/>
        </w:rPr>
        <w:t xml:space="preserve">деятельности </w:t>
      </w:r>
      <w:r w:rsidRPr="00A95ED1">
        <w:rPr>
          <w:rFonts w:ascii="Arial" w:hAnsi="Arial" w:cs="Arial"/>
          <w:b/>
          <w:sz w:val="24"/>
          <w:szCs w:val="24"/>
        </w:rPr>
        <w:t>специалист</w:t>
      </w:r>
      <w:r w:rsidR="007345ED" w:rsidRPr="00A95ED1">
        <w:rPr>
          <w:rFonts w:ascii="Arial" w:hAnsi="Arial" w:cs="Arial"/>
          <w:b/>
          <w:sz w:val="24"/>
          <w:szCs w:val="24"/>
        </w:rPr>
        <w:t>ов</w:t>
      </w:r>
      <w:r w:rsidRPr="00A95ED1">
        <w:rPr>
          <w:rFonts w:ascii="Arial" w:hAnsi="Arial" w:cs="Arial"/>
          <w:b/>
          <w:sz w:val="24"/>
          <w:szCs w:val="24"/>
        </w:rPr>
        <w:t xml:space="preserve"> проекта</w:t>
      </w:r>
      <w:r w:rsidR="004A2037" w:rsidRPr="00A95ED1">
        <w:rPr>
          <w:rFonts w:ascii="Arial" w:hAnsi="Arial" w:cs="Arial"/>
          <w:b/>
          <w:sz w:val="24"/>
          <w:szCs w:val="24"/>
        </w:rPr>
        <w:t>/службы</w:t>
      </w:r>
    </w:p>
    <w:p w14:paraId="03C8C791" w14:textId="77777777" w:rsidR="00A95ED1" w:rsidRPr="00A95ED1" w:rsidRDefault="00A95ED1" w:rsidP="00A95ED1">
      <w:pPr>
        <w:pStyle w:val="af"/>
        <w:ind w:left="360"/>
        <w:jc w:val="both"/>
        <w:rPr>
          <w:rFonts w:ascii="Arial" w:hAnsi="Arial" w:cs="Arial"/>
          <w:b/>
          <w:sz w:val="24"/>
          <w:szCs w:val="24"/>
        </w:rPr>
      </w:pPr>
    </w:p>
    <w:p w14:paraId="539B7B80" w14:textId="588BBC6F" w:rsidR="00A95ED1" w:rsidRPr="00A95ED1" w:rsidRDefault="00A95ED1" w:rsidP="00A95ED1">
      <w:pPr>
        <w:shd w:val="clear" w:color="auto" w:fill="FFFFFF"/>
        <w:spacing w:after="120"/>
        <w:ind w:firstLine="360"/>
        <w:jc w:val="both"/>
        <w:rPr>
          <w:rFonts w:cs="Arial"/>
          <w:color w:val="000000"/>
          <w:sz w:val="24"/>
        </w:rPr>
      </w:pPr>
      <w:r w:rsidRPr="00A95ED1">
        <w:rPr>
          <w:rFonts w:cs="Arial"/>
          <w:color w:val="000000"/>
          <w:sz w:val="24"/>
        </w:rPr>
        <w:t xml:space="preserve">Специалисты проекта являются постоянными участниками </w:t>
      </w:r>
      <w:proofErr w:type="spellStart"/>
      <w:r w:rsidRPr="00A95ED1">
        <w:rPr>
          <w:rFonts w:cs="Arial"/>
          <w:color w:val="000000"/>
          <w:sz w:val="24"/>
        </w:rPr>
        <w:t>вебинаров</w:t>
      </w:r>
      <w:proofErr w:type="spellEnd"/>
      <w:r w:rsidRPr="00A95ED1">
        <w:rPr>
          <w:rFonts w:cs="Arial"/>
          <w:color w:val="000000"/>
          <w:sz w:val="24"/>
        </w:rPr>
        <w:t xml:space="preserve"> фонда «Дорога к дому», других обучающих онлайн — консультаций, где получают новые знания и знакомятся  с опытом коллег. За отчетный период важной оказалась информация всех </w:t>
      </w:r>
      <w:proofErr w:type="spellStart"/>
      <w:r w:rsidRPr="00A95ED1">
        <w:rPr>
          <w:rFonts w:cs="Arial"/>
          <w:color w:val="000000"/>
          <w:sz w:val="24"/>
        </w:rPr>
        <w:t>вебинаров</w:t>
      </w:r>
      <w:proofErr w:type="spellEnd"/>
      <w:r w:rsidRPr="00A95ED1">
        <w:rPr>
          <w:rFonts w:cs="Arial"/>
          <w:color w:val="000000"/>
          <w:sz w:val="24"/>
        </w:rPr>
        <w:t xml:space="preserve">  в рамках  проекта «Родительское просвещение». Полученная информация используется в работе с клиентами, при проведении индивидуальных консультаций, а также организации онлайн — акций,  онлайн — мероприятий. Информация обучающих мероприятий однозначно повышает эффективность деятельности специалистов в Службе, качество их взаимодействия с целевой группой. </w:t>
      </w:r>
    </w:p>
    <w:p w14:paraId="0EDDBF0F" w14:textId="77777777" w:rsidR="00A95ED1" w:rsidRDefault="00A95ED1" w:rsidP="00A95ED1">
      <w:pPr>
        <w:shd w:val="clear" w:color="auto" w:fill="FFFFFF"/>
        <w:spacing w:after="120"/>
        <w:ind w:firstLine="360"/>
        <w:jc w:val="both"/>
        <w:rPr>
          <w:rFonts w:cs="Arial"/>
          <w:bCs/>
          <w:color w:val="000000"/>
          <w:sz w:val="24"/>
        </w:rPr>
      </w:pPr>
      <w:r w:rsidRPr="00A95ED1">
        <w:rPr>
          <w:rFonts w:cs="Arial"/>
          <w:bCs/>
          <w:color w:val="000000"/>
          <w:sz w:val="24"/>
        </w:rPr>
        <w:t xml:space="preserve">Основной задачей руководителя Службы продолжается оставаться создание условий для эффективной деятельности специалистов, направленной на достижение поставленных целей. Команда специалистов слажена, количество специалистов в Службе достаточно. Квалификация проектной команды на достойном уровне, не только по образованию, но и по опыту работы, в том числе и в проектной деятельности. Единое видение направлений и результатов работы достигается путем коллегиального обсуждения на регулярно проводимой (1 раз в 7 дней) рабочей группе. Контроль рабочего </w:t>
      </w:r>
      <w:r w:rsidRPr="005C3B23">
        <w:rPr>
          <w:rFonts w:cs="Arial"/>
          <w:bCs/>
          <w:color w:val="000000"/>
          <w:sz w:val="24"/>
        </w:rPr>
        <w:t xml:space="preserve">времени специалистов происходит путем составления  актов выполненных услуг. </w:t>
      </w:r>
    </w:p>
    <w:p w14:paraId="2369D9F7" w14:textId="7954E530" w:rsidR="00C24E4B" w:rsidRPr="00BF49B8" w:rsidRDefault="00C24E4B" w:rsidP="00C24E4B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F49B8">
        <w:rPr>
          <w:rFonts w:ascii="Times New Roman" w:hAnsi="Times New Roman" w:cs="Times New Roman"/>
          <w:sz w:val="28"/>
          <w:szCs w:val="28"/>
        </w:rPr>
        <w:t xml:space="preserve">.   </w:t>
      </w:r>
    </w:p>
    <w:p w14:paraId="2CB241B7" w14:textId="77777777" w:rsidR="00C24E4B" w:rsidRPr="005C3B23" w:rsidRDefault="00C24E4B" w:rsidP="00A95ED1">
      <w:pPr>
        <w:shd w:val="clear" w:color="auto" w:fill="FFFFFF"/>
        <w:spacing w:after="120"/>
        <w:ind w:firstLine="360"/>
        <w:jc w:val="both"/>
        <w:rPr>
          <w:rFonts w:cs="Arial"/>
          <w:sz w:val="24"/>
        </w:rPr>
      </w:pPr>
    </w:p>
    <w:p w14:paraId="6DAAF12A" w14:textId="77777777" w:rsidR="00F6560D" w:rsidRPr="005B3774" w:rsidRDefault="00F6560D" w:rsidP="0045783B">
      <w:pPr>
        <w:pStyle w:val="2"/>
        <w:keepNext/>
        <w:keepLines/>
        <w:numPr>
          <w:ilvl w:val="0"/>
          <w:numId w:val="7"/>
        </w:numPr>
        <w:spacing w:before="120" w:after="120"/>
        <w:ind w:left="0" w:firstLine="709"/>
        <w:jc w:val="both"/>
        <w:rPr>
          <w:rFonts w:eastAsia="Times New Roman" w:cs="Arial"/>
          <w:b/>
          <w:sz w:val="24"/>
        </w:rPr>
      </w:pPr>
      <w:bookmarkStart w:id="3" w:name="_Toc1730329"/>
      <w:r w:rsidRPr="005B3774">
        <w:rPr>
          <w:rFonts w:eastAsia="Times New Roman" w:cs="Arial"/>
          <w:b/>
          <w:sz w:val="24"/>
        </w:rPr>
        <w:t>ОСНОВНЫЕ ВЫВОДЫ</w:t>
      </w:r>
      <w:bookmarkEnd w:id="3"/>
      <w:r w:rsidRPr="005B3774">
        <w:rPr>
          <w:rFonts w:eastAsia="Times New Roman" w:cs="Arial"/>
          <w:b/>
          <w:sz w:val="24"/>
        </w:rPr>
        <w:t xml:space="preserve"> </w:t>
      </w:r>
    </w:p>
    <w:p w14:paraId="370480C7" w14:textId="2C4F274A" w:rsidR="005C3B23" w:rsidRPr="005C3B23" w:rsidRDefault="005C3B23" w:rsidP="005C3B23">
      <w:pPr>
        <w:ind w:firstLine="709"/>
        <w:jc w:val="both"/>
        <w:rPr>
          <w:rFonts w:cs="Arial"/>
          <w:sz w:val="24"/>
        </w:rPr>
      </w:pPr>
      <w:r w:rsidRPr="005C3B23">
        <w:rPr>
          <w:rFonts w:cs="Arial"/>
          <w:sz w:val="24"/>
        </w:rPr>
        <w:t>Таким образом, в отчетном периоде можно говорить об эффективной работе Службы «</w:t>
      </w:r>
      <w:r w:rsidRPr="005C3B23">
        <w:rPr>
          <w:rFonts w:eastAsia="Segoe UI" w:cs="Arial"/>
          <w:sz w:val="24"/>
        </w:rPr>
        <w:t>Ступени к успеху</w:t>
      </w:r>
      <w:r w:rsidRPr="005C3B23">
        <w:rPr>
          <w:rFonts w:cs="Arial"/>
          <w:sz w:val="24"/>
        </w:rPr>
        <w:t xml:space="preserve">». За указанный временной период удалось сформировать целевую группу проекта и внести понимание в дальнейшее ее пополнение новыми участниками; </w:t>
      </w:r>
      <w:r>
        <w:rPr>
          <w:rFonts w:cs="Arial"/>
          <w:sz w:val="24"/>
        </w:rPr>
        <w:t>укрепилось</w:t>
      </w:r>
      <w:r w:rsidRPr="005C3B23">
        <w:rPr>
          <w:rFonts w:cs="Arial"/>
          <w:sz w:val="24"/>
        </w:rPr>
        <w:t xml:space="preserve"> межведомственное взаимодействие, как с партнерами, так и с организациями, которые заинтересованы в работе деятельности Службы и имеют возможность, хотя бы разово, оказывать содействие в решении тех или иных вопросов. </w:t>
      </w:r>
    </w:p>
    <w:p w14:paraId="42CD2BA5" w14:textId="77777777" w:rsidR="005C3B23" w:rsidRDefault="005C3B23" w:rsidP="005C3B23">
      <w:pPr>
        <w:ind w:firstLine="709"/>
        <w:jc w:val="both"/>
        <w:rPr>
          <w:rFonts w:eastAsia="Times New Roman" w:cs="Arial"/>
          <w:color w:val="000000"/>
          <w:sz w:val="24"/>
        </w:rPr>
      </w:pPr>
      <w:r w:rsidRPr="005C3B23">
        <w:rPr>
          <w:rFonts w:cs="Arial"/>
          <w:sz w:val="24"/>
        </w:rPr>
        <w:lastRenderedPageBreak/>
        <w:t>Поскольку команда специалистов Службы «Ступени к успеху» имеет богатый и многолетний опыт как проектной деятельности, так и организации системной работы с семьями и несовершеннолетними, в том числе в подростковом возрасте, она завоевала заслуженный авторитет и признание как у представителей субъектов профилактики безнадзорности и правонарушений, так и у горожан. Это все способствует п</w:t>
      </w:r>
      <w:r w:rsidRPr="005C3B23">
        <w:rPr>
          <w:rFonts w:eastAsia="Times New Roman" w:cs="Arial"/>
          <w:color w:val="000000"/>
          <w:sz w:val="24"/>
        </w:rPr>
        <w:t xml:space="preserve">озитивным результатам работы. </w:t>
      </w:r>
    </w:p>
    <w:p w14:paraId="69CEDFA9" w14:textId="77777777" w:rsidR="00C24E4B" w:rsidRDefault="00C24E4B" w:rsidP="005C3B23">
      <w:pPr>
        <w:ind w:firstLine="709"/>
        <w:jc w:val="both"/>
        <w:rPr>
          <w:rFonts w:eastAsia="Times New Roman" w:cs="Arial"/>
          <w:color w:val="000000"/>
          <w:sz w:val="24"/>
        </w:rPr>
      </w:pPr>
    </w:p>
    <w:p w14:paraId="73A2FA9A" w14:textId="436A1EE1" w:rsidR="005C3B23" w:rsidRDefault="005C3B23" w:rsidP="005C3B23">
      <w:pPr>
        <w:ind w:firstLine="709"/>
        <w:jc w:val="both"/>
        <w:rPr>
          <w:rFonts w:eastAsia="Times New Roman" w:cs="Arial"/>
          <w:color w:val="000000"/>
          <w:sz w:val="24"/>
        </w:rPr>
      </w:pPr>
      <w:r>
        <w:rPr>
          <w:rFonts w:eastAsia="Times New Roman" w:cs="Arial"/>
          <w:color w:val="000000"/>
          <w:sz w:val="24"/>
        </w:rPr>
        <w:t xml:space="preserve">В отчетном периоде Служба начала рассматриваться и как ресурс для организации сопровождения семей в конфликтном разводе, в частности, при определении порядка общения с ребёнком родителя, проживающего после развода отдельно. Кроме этого, органы опеки направляют к психологу Службы замещающие семьи для оказания помощи, направленной на положительный настрой несовершеннолетнего в семье, образовательной организации. </w:t>
      </w:r>
    </w:p>
    <w:p w14:paraId="1A12173E" w14:textId="39637760" w:rsidR="00C24E4B" w:rsidRPr="00C17B13" w:rsidRDefault="00C17B13" w:rsidP="00C17B13">
      <w:pPr>
        <w:ind w:firstLine="709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Кроме это, </w:t>
      </w:r>
      <w:r w:rsidR="00C24E4B" w:rsidRPr="00C17B13">
        <w:rPr>
          <w:rFonts w:cs="Arial"/>
          <w:sz w:val="24"/>
        </w:rPr>
        <w:t xml:space="preserve">Служба «Ступени к успеху» </w:t>
      </w:r>
      <w:r>
        <w:rPr>
          <w:rFonts w:cs="Arial"/>
          <w:color w:val="000000"/>
          <w:sz w:val="24"/>
        </w:rPr>
        <w:t xml:space="preserve">это </w:t>
      </w:r>
      <w:r w:rsidR="00C24E4B" w:rsidRPr="00C17B13">
        <w:rPr>
          <w:rFonts w:cs="Arial"/>
          <w:color w:val="000000"/>
          <w:sz w:val="24"/>
        </w:rPr>
        <w:t xml:space="preserve">дополнительный ресурс для организации результативной работы по профилактике семейного неблагополучия и безнадзорности несовершеннолетних в районе. </w:t>
      </w:r>
      <w:r>
        <w:rPr>
          <w:rFonts w:cs="Arial"/>
          <w:sz w:val="24"/>
        </w:rPr>
        <w:t>Комиссия по делам несовершеннолетних и защите их прав</w:t>
      </w:r>
      <w:r w:rsidR="00C24E4B" w:rsidRPr="00C17B13">
        <w:rPr>
          <w:rFonts w:cs="Arial"/>
          <w:sz w:val="24"/>
        </w:rPr>
        <w:t xml:space="preserve"> направляет данные о семьях, для которых необходимо сопровождение. Администрация Великоустюгского муниципального округа включила руководителя Службы в межведомственную комиссию по охране и защите прав несовершеннолетних, где обсуждаются ключевые моменты организации деятельности с </w:t>
      </w:r>
      <w:r w:rsidR="00C24E4B" w:rsidRPr="00C17B13">
        <w:rPr>
          <w:rFonts w:eastAsia="Times New Roman" w:cs="Arial"/>
          <w:sz w:val="24"/>
          <w:lang w:eastAsia="ru-RU"/>
        </w:rPr>
        <w:t>наибо</w:t>
      </w:r>
      <w:r>
        <w:rPr>
          <w:rFonts w:eastAsia="Times New Roman" w:cs="Arial"/>
          <w:sz w:val="24"/>
          <w:lang w:eastAsia="ru-RU"/>
        </w:rPr>
        <w:t>лее сложными семьями, в с</w:t>
      </w:r>
      <w:r w:rsidR="00C24E4B" w:rsidRPr="00C17B13">
        <w:rPr>
          <w:rFonts w:eastAsia="Times New Roman" w:cs="Arial"/>
          <w:sz w:val="24"/>
          <w:lang w:eastAsia="ru-RU"/>
        </w:rPr>
        <w:t>остав КДН и ЗП. Можно смело сказать, что на уровне района удалось четко выстроить алгоритм работы между заинтересованными субъектами.</w:t>
      </w:r>
    </w:p>
    <w:p w14:paraId="38E09071" w14:textId="77777777" w:rsidR="00C24E4B" w:rsidRPr="005C3B23" w:rsidRDefault="00C24E4B" w:rsidP="005C3B23">
      <w:pPr>
        <w:ind w:firstLine="709"/>
        <w:jc w:val="both"/>
        <w:rPr>
          <w:rFonts w:cs="Arial"/>
          <w:sz w:val="24"/>
        </w:rPr>
      </w:pPr>
    </w:p>
    <w:p w14:paraId="541036E7" w14:textId="77777777" w:rsidR="005C3B23" w:rsidRPr="005C3B23" w:rsidRDefault="005C3B23" w:rsidP="005C3B23">
      <w:pPr>
        <w:ind w:firstLine="720"/>
        <w:jc w:val="both"/>
        <w:rPr>
          <w:rFonts w:eastAsia="Times New Roman" w:cs="Arial"/>
          <w:b/>
          <w:sz w:val="24"/>
        </w:rPr>
      </w:pPr>
      <w:r w:rsidRPr="005C3B23">
        <w:rPr>
          <w:rFonts w:eastAsia="Times New Roman" w:cs="Arial"/>
          <w:color w:val="000000"/>
          <w:sz w:val="24"/>
        </w:rPr>
        <w:t xml:space="preserve">Смета проекта исполнена. Остатки средств по согласованию с руководством фонда «Дорога к дому» перераспределены в пределах сметных назначений.  </w:t>
      </w:r>
    </w:p>
    <w:p w14:paraId="4862D3E4" w14:textId="77777777" w:rsidR="005C3B23" w:rsidRPr="005C3B23" w:rsidRDefault="005C3B23" w:rsidP="005C3B23">
      <w:pPr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1C08651C" w14:textId="5BD4062E" w:rsidR="00300506" w:rsidRDefault="00300506" w:rsidP="0045783B">
      <w:pPr>
        <w:pStyle w:val="ae"/>
        <w:widowControl w:val="0"/>
        <w:tabs>
          <w:tab w:val="left" w:pos="426"/>
        </w:tabs>
        <w:ind w:left="0"/>
        <w:jc w:val="both"/>
        <w:rPr>
          <w:rFonts w:eastAsia="Times New Roman" w:cs="Arial"/>
          <w:bCs/>
          <w:sz w:val="24"/>
        </w:rPr>
      </w:pPr>
    </w:p>
    <w:p w14:paraId="0249D1A9" w14:textId="77777777" w:rsidR="00300506" w:rsidRPr="005B3774" w:rsidRDefault="00300506" w:rsidP="00300506">
      <w:pPr>
        <w:rPr>
          <w:rFonts w:cs="Arial"/>
          <w:b/>
          <w:sz w:val="24"/>
        </w:rPr>
      </w:pPr>
      <w:r w:rsidRPr="005B3774">
        <w:rPr>
          <w:rFonts w:cs="Arial"/>
          <w:b/>
          <w:sz w:val="24"/>
        </w:rPr>
        <w:t xml:space="preserve">Таблица 3. </w:t>
      </w:r>
      <w:r w:rsidRPr="005B3774">
        <w:rPr>
          <w:rFonts w:cs="Arial"/>
          <w:sz w:val="24"/>
        </w:rPr>
        <w:t>Изменения у целевых групп, достигнутые в ходе реализации проекта</w:t>
      </w:r>
    </w:p>
    <w:tbl>
      <w:tblPr>
        <w:tblW w:w="10452" w:type="dxa"/>
        <w:tblInd w:w="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4"/>
        <w:gridCol w:w="2552"/>
        <w:gridCol w:w="5386"/>
      </w:tblGrid>
      <w:tr w:rsidR="00300506" w:rsidRPr="00F6560D" w14:paraId="6F9D6732" w14:textId="77777777" w:rsidTr="00300506">
        <w:tc>
          <w:tcPr>
            <w:tcW w:w="2514" w:type="dxa"/>
            <w:vAlign w:val="center"/>
          </w:tcPr>
          <w:p w14:paraId="64FD02A1" w14:textId="7E990A2A" w:rsidR="00300506" w:rsidRPr="00F6560D" w:rsidRDefault="00300506" w:rsidP="004A2037">
            <w:pPr>
              <w:rPr>
                <w:rFonts w:cs="Arial"/>
                <w:szCs w:val="22"/>
              </w:rPr>
            </w:pPr>
            <w:r w:rsidRPr="00F6560D">
              <w:rPr>
                <w:rFonts w:eastAsia="Times New Roman" w:cs="Arial"/>
                <w:b/>
                <w:szCs w:val="22"/>
              </w:rPr>
              <w:t xml:space="preserve">Наименование целевых групп </w:t>
            </w:r>
          </w:p>
        </w:tc>
        <w:tc>
          <w:tcPr>
            <w:tcW w:w="2552" w:type="dxa"/>
            <w:vAlign w:val="center"/>
          </w:tcPr>
          <w:p w14:paraId="595ACA35" w14:textId="77777777" w:rsidR="00300506" w:rsidRPr="00F6560D" w:rsidRDefault="00300506" w:rsidP="008A2DDE">
            <w:pPr>
              <w:rPr>
                <w:rFonts w:cs="Arial"/>
                <w:szCs w:val="22"/>
              </w:rPr>
            </w:pPr>
            <w:r w:rsidRPr="00F6560D">
              <w:rPr>
                <w:rFonts w:eastAsia="Times New Roman" w:cs="Arial"/>
                <w:b/>
                <w:szCs w:val="22"/>
              </w:rPr>
              <w:t>Охват целевых групп за отчетный период</w:t>
            </w:r>
          </w:p>
        </w:tc>
        <w:tc>
          <w:tcPr>
            <w:tcW w:w="5386" w:type="dxa"/>
            <w:vAlign w:val="center"/>
          </w:tcPr>
          <w:p w14:paraId="0B0C3D6E" w14:textId="5027D9AE" w:rsidR="00300506" w:rsidRPr="00F6560D" w:rsidRDefault="00300506" w:rsidP="004A2037">
            <w:pPr>
              <w:rPr>
                <w:rFonts w:cs="Arial"/>
                <w:szCs w:val="22"/>
              </w:rPr>
            </w:pPr>
            <w:r w:rsidRPr="00F6560D">
              <w:rPr>
                <w:rFonts w:eastAsia="Times New Roman" w:cs="Arial"/>
                <w:b/>
                <w:szCs w:val="22"/>
              </w:rPr>
              <w:t>Влияние на целевые группы</w:t>
            </w:r>
          </w:p>
        </w:tc>
      </w:tr>
      <w:tr w:rsidR="005C3B23" w:rsidRPr="00F6560D" w14:paraId="525F11AA" w14:textId="77777777" w:rsidTr="00300506">
        <w:tc>
          <w:tcPr>
            <w:tcW w:w="2514" w:type="dxa"/>
          </w:tcPr>
          <w:p w14:paraId="0516E178" w14:textId="351501CB" w:rsidR="005C3B23" w:rsidRPr="006B1379" w:rsidRDefault="005C3B23" w:rsidP="006B1379">
            <w:pPr>
              <w:pStyle w:val="11"/>
              <w:tabs>
                <w:tab w:val="left" w:pos="309"/>
              </w:tabs>
              <w:spacing w:after="0" w:line="240" w:lineRule="auto"/>
              <w:ind w:left="0"/>
              <w:rPr>
                <w:rFonts w:ascii="Arial" w:hAnsi="Arial" w:cs="Arial"/>
                <w:color w:val="FF0000"/>
              </w:rPr>
            </w:pPr>
            <w:r w:rsidRPr="006B1379">
              <w:rPr>
                <w:rFonts w:ascii="Arial" w:hAnsi="Arial" w:cs="Arial"/>
                <w:color w:val="000000"/>
                <w:sz w:val="24"/>
                <w:szCs w:val="24"/>
              </w:rPr>
              <w:t xml:space="preserve">Семьи </w:t>
            </w:r>
            <w:r w:rsidR="006B1379" w:rsidRPr="006B1379">
              <w:rPr>
                <w:rFonts w:ascii="Arial" w:hAnsi="Arial" w:cs="Arial"/>
                <w:color w:val="000000"/>
                <w:sz w:val="24"/>
                <w:szCs w:val="24"/>
              </w:rPr>
              <w:t>в кризисной ситуация</w:t>
            </w:r>
          </w:p>
        </w:tc>
        <w:tc>
          <w:tcPr>
            <w:tcW w:w="2552" w:type="dxa"/>
          </w:tcPr>
          <w:p w14:paraId="4399535A" w14:textId="4962948A" w:rsidR="005C3B23" w:rsidRPr="006B1379" w:rsidRDefault="006B1379" w:rsidP="006B1379">
            <w:pPr>
              <w:rPr>
                <w:rFonts w:cs="Arial"/>
                <w:color w:val="FF0000"/>
                <w:szCs w:val="22"/>
              </w:rPr>
            </w:pPr>
            <w:r>
              <w:rPr>
                <w:rFonts w:eastAsia="Times New Roman" w:cs="Arial"/>
                <w:color w:val="000000"/>
                <w:sz w:val="24"/>
              </w:rPr>
              <w:t>219 семей</w:t>
            </w:r>
            <w:r w:rsidR="005C3B23" w:rsidRPr="006B1379">
              <w:rPr>
                <w:rFonts w:eastAsia="Times New Roman" w:cs="Arial"/>
                <w:color w:val="000000"/>
                <w:sz w:val="24"/>
              </w:rPr>
              <w:t xml:space="preserve">, в них </w:t>
            </w:r>
            <w:r>
              <w:rPr>
                <w:rFonts w:eastAsia="Times New Roman" w:cs="Arial"/>
                <w:color w:val="000000"/>
                <w:sz w:val="24"/>
              </w:rPr>
              <w:t>230</w:t>
            </w:r>
            <w:r w:rsidR="005C3B23" w:rsidRPr="006B1379">
              <w:rPr>
                <w:rFonts w:eastAsia="Times New Roman" w:cs="Arial"/>
                <w:color w:val="000000"/>
                <w:sz w:val="24"/>
              </w:rPr>
              <w:t xml:space="preserve"> родител</w:t>
            </w:r>
            <w:r>
              <w:rPr>
                <w:rFonts w:eastAsia="Times New Roman" w:cs="Arial"/>
                <w:color w:val="000000"/>
                <w:sz w:val="24"/>
              </w:rPr>
              <w:t>ей</w:t>
            </w:r>
            <w:r w:rsidR="005C3B23" w:rsidRPr="006B1379">
              <w:rPr>
                <w:rFonts w:eastAsia="Times New Roman" w:cs="Arial"/>
                <w:color w:val="000000"/>
                <w:sz w:val="24"/>
              </w:rPr>
              <w:t xml:space="preserve"> и </w:t>
            </w:r>
            <w:r>
              <w:rPr>
                <w:rFonts w:eastAsia="Times New Roman" w:cs="Arial"/>
                <w:color w:val="000000"/>
                <w:sz w:val="24"/>
              </w:rPr>
              <w:t xml:space="preserve">400 </w:t>
            </w:r>
            <w:r w:rsidR="005C3B23" w:rsidRPr="006B1379">
              <w:rPr>
                <w:rFonts w:eastAsia="Times New Roman" w:cs="Arial"/>
                <w:color w:val="000000"/>
                <w:sz w:val="24"/>
              </w:rPr>
              <w:t>детей</w:t>
            </w:r>
          </w:p>
        </w:tc>
        <w:tc>
          <w:tcPr>
            <w:tcW w:w="5386" w:type="dxa"/>
          </w:tcPr>
          <w:p w14:paraId="5EE3EEBF" w14:textId="30DF0946" w:rsidR="005C3B23" w:rsidRPr="006B1379" w:rsidRDefault="005C3B23" w:rsidP="008A2DDE">
            <w:pPr>
              <w:jc w:val="both"/>
              <w:rPr>
                <w:rFonts w:cs="Arial"/>
              </w:rPr>
            </w:pPr>
            <w:r w:rsidRPr="006B1379">
              <w:rPr>
                <w:rFonts w:eastAsia="Segoe UI" w:cs="Arial"/>
                <w:color w:val="000000"/>
                <w:sz w:val="24"/>
              </w:rPr>
              <w:t xml:space="preserve">У </w:t>
            </w:r>
            <w:r w:rsidR="006B1379">
              <w:rPr>
                <w:rFonts w:eastAsia="Segoe UI" w:cs="Arial"/>
                <w:color w:val="000000"/>
                <w:sz w:val="24"/>
              </w:rPr>
              <w:t>228</w:t>
            </w:r>
            <w:r w:rsidRPr="006B1379">
              <w:rPr>
                <w:rFonts w:cs="Arial"/>
                <w:color w:val="000000"/>
                <w:sz w:val="24"/>
              </w:rPr>
              <w:t xml:space="preserve"> родител</w:t>
            </w:r>
            <w:r w:rsidR="006B1379">
              <w:rPr>
                <w:rFonts w:cs="Arial"/>
                <w:color w:val="000000"/>
                <w:sz w:val="24"/>
              </w:rPr>
              <w:t>ей</w:t>
            </w:r>
            <w:r w:rsidRPr="006B1379">
              <w:rPr>
                <w:rFonts w:cs="Arial"/>
                <w:color w:val="000000"/>
                <w:sz w:val="24"/>
              </w:rPr>
              <w:t xml:space="preserve"> произошли личностно - значимые и социально значимые изменения (могут решить различные вопросы по воспитанию детей, повысился уровень родительской компетенции, улучшились детско-родительские отношения, родители трудоустроились/учатся/получают услуги по профессиональному самоопределению, и т.п.)</w:t>
            </w:r>
          </w:p>
          <w:p w14:paraId="4BA6A043" w14:textId="250045A0" w:rsidR="005C3B23" w:rsidRPr="006B1379" w:rsidRDefault="005C3B23" w:rsidP="006B1379">
            <w:pPr>
              <w:ind w:right="-20"/>
              <w:rPr>
                <w:rFonts w:cs="Arial"/>
                <w:color w:val="FF0000"/>
                <w:szCs w:val="22"/>
              </w:rPr>
            </w:pPr>
            <w:r w:rsidRPr="006B1379">
              <w:rPr>
                <w:rFonts w:eastAsia="Segoe UI" w:cs="Arial"/>
                <w:color w:val="000000"/>
                <w:sz w:val="24"/>
              </w:rPr>
              <w:t xml:space="preserve">У </w:t>
            </w:r>
            <w:r w:rsidR="006B1379">
              <w:rPr>
                <w:rFonts w:eastAsia="Segoe UI" w:cs="Arial"/>
                <w:color w:val="000000"/>
                <w:sz w:val="24"/>
              </w:rPr>
              <w:t>400</w:t>
            </w:r>
            <w:r w:rsidRPr="006B1379">
              <w:rPr>
                <w:rFonts w:cs="Arial"/>
                <w:color w:val="000000"/>
                <w:sz w:val="24"/>
              </w:rPr>
              <w:t xml:space="preserve"> несовершеннолетних произошли личностно - значимые и социально-значимые изменения (улучшено межличностное взаимодействие (с родителями, другими родственниками, сверстниками); организована внеурочная деятельность; получены позитивные изменения в поведении (снижение агрессивности, конфликтности, тревожности, повышение ответственности за собственные поступки); обучены конструктивному разрешению конфликтов, стратегиям поведения в конфликте (выслушать, понять, </w:t>
            </w:r>
            <w:r w:rsidRPr="006B1379">
              <w:rPr>
                <w:rFonts w:cs="Arial"/>
                <w:color w:val="000000"/>
                <w:sz w:val="24"/>
              </w:rPr>
              <w:lastRenderedPageBreak/>
              <w:t xml:space="preserve">договориться); снижен риск употребления ПАВ; снижено </w:t>
            </w:r>
            <w:proofErr w:type="spellStart"/>
            <w:r w:rsidRPr="006B1379">
              <w:rPr>
                <w:rFonts w:cs="Arial"/>
                <w:color w:val="000000"/>
                <w:sz w:val="24"/>
              </w:rPr>
              <w:t>делинквентное</w:t>
            </w:r>
            <w:proofErr w:type="spellEnd"/>
            <w:r w:rsidRPr="006B1379">
              <w:rPr>
                <w:rFonts w:cs="Arial"/>
                <w:color w:val="000000"/>
                <w:sz w:val="24"/>
              </w:rPr>
              <w:t xml:space="preserve"> поведение).</w:t>
            </w:r>
          </w:p>
        </w:tc>
      </w:tr>
    </w:tbl>
    <w:p w14:paraId="167BD562" w14:textId="77777777" w:rsidR="006B1379" w:rsidRDefault="006B1379" w:rsidP="00F6560D">
      <w:pPr>
        <w:pStyle w:val="2"/>
        <w:ind w:left="709"/>
        <w:jc w:val="right"/>
        <w:rPr>
          <w:rFonts w:cs="Arial"/>
          <w:b/>
          <w:sz w:val="24"/>
        </w:rPr>
      </w:pPr>
      <w:bookmarkStart w:id="4" w:name="_Toc1730331"/>
    </w:p>
    <w:p w14:paraId="27B5C44E" w14:textId="77777777" w:rsidR="006B1379" w:rsidRDefault="006B1379" w:rsidP="00F6560D">
      <w:pPr>
        <w:pStyle w:val="2"/>
        <w:ind w:left="709"/>
        <w:jc w:val="right"/>
        <w:rPr>
          <w:rFonts w:cs="Arial"/>
          <w:b/>
          <w:sz w:val="24"/>
        </w:rPr>
      </w:pPr>
    </w:p>
    <w:p w14:paraId="53E1A088" w14:textId="77777777" w:rsidR="00F6560D" w:rsidRDefault="00F6560D" w:rsidP="00F6560D">
      <w:pPr>
        <w:pStyle w:val="2"/>
        <w:ind w:left="709"/>
        <w:jc w:val="right"/>
        <w:rPr>
          <w:rFonts w:cs="Arial"/>
          <w:b/>
          <w:sz w:val="24"/>
        </w:rPr>
      </w:pPr>
      <w:r w:rsidRPr="005B3774">
        <w:rPr>
          <w:rFonts w:cs="Arial"/>
          <w:b/>
          <w:sz w:val="24"/>
        </w:rPr>
        <w:t>ПРИЛОЖЕНИЯ</w:t>
      </w:r>
    </w:p>
    <w:p w14:paraId="11D865F7" w14:textId="075AC348" w:rsidR="00F6560D" w:rsidRPr="005B3774" w:rsidRDefault="00F6560D" w:rsidP="00F6560D">
      <w:pPr>
        <w:pStyle w:val="2"/>
        <w:jc w:val="both"/>
        <w:rPr>
          <w:rFonts w:eastAsia="Times New Roman" w:cs="Arial"/>
          <w:sz w:val="24"/>
        </w:rPr>
      </w:pPr>
      <w:r w:rsidRPr="005B3774">
        <w:rPr>
          <w:rFonts w:eastAsia="Times New Roman" w:cs="Arial"/>
          <w:b/>
          <w:sz w:val="24"/>
        </w:rPr>
        <w:t xml:space="preserve">ПРИЛОЖЕНИЕ 1. </w:t>
      </w:r>
      <w:r w:rsidRPr="00A47ED5">
        <w:rPr>
          <w:rFonts w:eastAsia="Times New Roman" w:cs="Arial"/>
          <w:b/>
          <w:sz w:val="24"/>
        </w:rPr>
        <w:t>Истори</w:t>
      </w:r>
      <w:r w:rsidR="00A47ED5">
        <w:rPr>
          <w:rFonts w:eastAsia="Times New Roman" w:cs="Arial"/>
          <w:b/>
          <w:sz w:val="24"/>
        </w:rPr>
        <w:t>я</w:t>
      </w:r>
      <w:r w:rsidRPr="00A47ED5">
        <w:rPr>
          <w:rFonts w:eastAsia="Times New Roman" w:cs="Arial"/>
          <w:b/>
          <w:sz w:val="24"/>
        </w:rPr>
        <w:t xml:space="preserve"> сем</w:t>
      </w:r>
      <w:bookmarkEnd w:id="4"/>
      <w:r w:rsidR="00A47ED5">
        <w:rPr>
          <w:rFonts w:eastAsia="Times New Roman" w:cs="Arial"/>
          <w:b/>
          <w:sz w:val="24"/>
        </w:rPr>
        <w:t xml:space="preserve">ьи / </w:t>
      </w:r>
      <w:proofErr w:type="spellStart"/>
      <w:r w:rsidR="00A47ED5">
        <w:rPr>
          <w:rFonts w:eastAsia="Times New Roman" w:cs="Arial"/>
          <w:b/>
          <w:sz w:val="24"/>
        </w:rPr>
        <w:t>благополучателя</w:t>
      </w:r>
      <w:proofErr w:type="spellEnd"/>
      <w:r w:rsidR="00A25C4D">
        <w:rPr>
          <w:rFonts w:eastAsia="Times New Roman" w:cs="Arial"/>
          <w:b/>
          <w:sz w:val="24"/>
        </w:rPr>
        <w:t>.</w:t>
      </w:r>
    </w:p>
    <w:p w14:paraId="0338A48E" w14:textId="77777777" w:rsidR="006B1379" w:rsidRDefault="006B1379" w:rsidP="00A7215B">
      <w:pPr>
        <w:pStyle w:val="2"/>
        <w:jc w:val="both"/>
        <w:rPr>
          <w:rFonts w:eastAsia="Times New Roman" w:cs="Arial"/>
          <w:b/>
          <w:sz w:val="24"/>
        </w:rPr>
      </w:pPr>
      <w:bookmarkStart w:id="5" w:name="_Toc1730332"/>
    </w:p>
    <w:p w14:paraId="16B228CB" w14:textId="77777777" w:rsidR="00955A6A" w:rsidRPr="00955A6A" w:rsidRDefault="00F6560D" w:rsidP="00955A6A">
      <w:pPr>
        <w:pStyle w:val="2"/>
        <w:jc w:val="both"/>
        <w:rPr>
          <w:rFonts w:cs="Arial"/>
          <w:b/>
        </w:rPr>
      </w:pPr>
      <w:r w:rsidRPr="005B3774">
        <w:rPr>
          <w:rFonts w:eastAsia="Times New Roman" w:cs="Arial"/>
          <w:b/>
          <w:sz w:val="24"/>
        </w:rPr>
        <w:t xml:space="preserve">ПРИЛОЖЕНИЕ 2. </w:t>
      </w:r>
      <w:r w:rsidR="00A7215B" w:rsidRPr="00A7215B">
        <w:rPr>
          <w:rFonts w:eastAsia="Times New Roman" w:cs="Arial"/>
          <w:b/>
          <w:sz w:val="24"/>
        </w:rPr>
        <w:t>Фотоматериалы за период</w:t>
      </w:r>
      <w:r w:rsidR="00955A6A">
        <w:rPr>
          <w:rFonts w:eastAsia="Times New Roman" w:cs="Arial"/>
          <w:b/>
          <w:sz w:val="24"/>
        </w:rPr>
        <w:t xml:space="preserve"> </w:t>
      </w:r>
      <w:r w:rsidR="00955A6A" w:rsidRPr="00955A6A">
        <w:rPr>
          <w:rFonts w:eastAsia="Times New Roman" w:cs="Arial"/>
          <w:b/>
          <w:sz w:val="24"/>
        </w:rPr>
        <w:t>(папка за первое полугодие и папка за второе полугодие).</w:t>
      </w:r>
    </w:p>
    <w:p w14:paraId="5FD0BF0E" w14:textId="77777777" w:rsidR="00A25C4D" w:rsidRDefault="00A25C4D" w:rsidP="00A7215B">
      <w:pPr>
        <w:pStyle w:val="2"/>
        <w:jc w:val="both"/>
        <w:rPr>
          <w:rFonts w:eastAsia="Times New Roman" w:cs="Arial"/>
          <w:b/>
          <w:sz w:val="24"/>
        </w:rPr>
      </w:pPr>
      <w:bookmarkStart w:id="6" w:name="_Toc1730333"/>
      <w:bookmarkEnd w:id="5"/>
    </w:p>
    <w:p w14:paraId="2E0FC9C2" w14:textId="355FE1FC" w:rsidR="00A7215B" w:rsidRPr="005B3774" w:rsidRDefault="00F6560D" w:rsidP="00A7215B">
      <w:pPr>
        <w:pStyle w:val="2"/>
        <w:jc w:val="both"/>
        <w:rPr>
          <w:rFonts w:eastAsia="Times New Roman" w:cs="Arial"/>
          <w:b/>
          <w:sz w:val="24"/>
        </w:rPr>
      </w:pPr>
      <w:r w:rsidRPr="005B3774">
        <w:rPr>
          <w:rFonts w:eastAsia="Times New Roman" w:cs="Arial"/>
          <w:b/>
          <w:sz w:val="24"/>
        </w:rPr>
        <w:t>ПРИЛОЖЕНИЕ 3.</w:t>
      </w:r>
      <w:r w:rsidRPr="005B3774">
        <w:rPr>
          <w:rFonts w:eastAsia="Times New Roman" w:cs="Arial"/>
          <w:sz w:val="24"/>
        </w:rPr>
        <w:t xml:space="preserve"> </w:t>
      </w:r>
      <w:bookmarkEnd w:id="6"/>
      <w:r w:rsidR="00A7215B" w:rsidRPr="005B3774">
        <w:rPr>
          <w:rFonts w:eastAsia="Times New Roman" w:cs="Arial"/>
          <w:b/>
          <w:sz w:val="24"/>
        </w:rPr>
        <w:t>Печатные материалы, буклеты, брошюры</w:t>
      </w:r>
      <w:r w:rsidR="00A25C4D">
        <w:rPr>
          <w:rFonts w:eastAsia="Times New Roman" w:cs="Arial"/>
          <w:b/>
          <w:sz w:val="24"/>
        </w:rPr>
        <w:t>.</w:t>
      </w:r>
      <w:r w:rsidR="00A7215B" w:rsidRPr="005B3774">
        <w:rPr>
          <w:rFonts w:eastAsia="Times New Roman" w:cs="Arial"/>
          <w:b/>
          <w:sz w:val="24"/>
        </w:rPr>
        <w:t xml:space="preserve"> </w:t>
      </w:r>
    </w:p>
    <w:p w14:paraId="663E62BC" w14:textId="77777777" w:rsidR="00A25C4D" w:rsidRDefault="00A25C4D" w:rsidP="00A7215B">
      <w:pPr>
        <w:pStyle w:val="2"/>
        <w:jc w:val="both"/>
        <w:rPr>
          <w:rFonts w:eastAsia="Times New Roman" w:cs="Arial"/>
          <w:b/>
          <w:sz w:val="24"/>
        </w:rPr>
      </w:pPr>
      <w:bookmarkStart w:id="7" w:name="_Toc1730334"/>
    </w:p>
    <w:p w14:paraId="7F921A17" w14:textId="3A6D501F" w:rsidR="00A7215B" w:rsidRPr="005B3774" w:rsidRDefault="00F6560D" w:rsidP="00A7215B">
      <w:pPr>
        <w:pStyle w:val="2"/>
        <w:jc w:val="both"/>
        <w:rPr>
          <w:rFonts w:eastAsia="Times New Roman" w:cs="Arial"/>
          <w:sz w:val="24"/>
        </w:rPr>
      </w:pPr>
      <w:r w:rsidRPr="005B3774">
        <w:rPr>
          <w:rFonts w:eastAsia="Times New Roman" w:cs="Arial"/>
          <w:b/>
          <w:sz w:val="24"/>
        </w:rPr>
        <w:t xml:space="preserve">ПРИЛОЖЕНИЕ 4. </w:t>
      </w:r>
      <w:bookmarkEnd w:id="7"/>
      <w:r w:rsidR="00A7215B" w:rsidRPr="00A47ED5">
        <w:rPr>
          <w:rFonts w:eastAsia="Times New Roman" w:cs="Arial"/>
          <w:b/>
          <w:sz w:val="24"/>
        </w:rPr>
        <w:t>Обратная связь от клиентов и партнеров проекта/службы</w:t>
      </w:r>
      <w:r w:rsidR="00A25C4D">
        <w:rPr>
          <w:rFonts w:eastAsia="Times New Roman" w:cs="Arial"/>
          <w:b/>
          <w:sz w:val="24"/>
        </w:rPr>
        <w:t>.</w:t>
      </w:r>
    </w:p>
    <w:p w14:paraId="6E2E908E" w14:textId="77777777" w:rsidR="00F6560D" w:rsidRPr="005B3774" w:rsidRDefault="00F6560D" w:rsidP="00F6560D">
      <w:pPr>
        <w:pStyle w:val="2"/>
        <w:jc w:val="both"/>
        <w:rPr>
          <w:rFonts w:eastAsia="Times New Roman" w:cs="Arial"/>
          <w:b/>
          <w:sz w:val="24"/>
        </w:rPr>
      </w:pPr>
    </w:p>
    <w:p w14:paraId="0B6C7DB7" w14:textId="0EA78B5C" w:rsidR="00F6560D" w:rsidRPr="005B3774" w:rsidRDefault="00F6560D" w:rsidP="00F6560D">
      <w:pPr>
        <w:pStyle w:val="2"/>
        <w:jc w:val="both"/>
        <w:rPr>
          <w:rFonts w:eastAsia="Times New Roman" w:cs="Arial"/>
          <w:b/>
          <w:sz w:val="24"/>
        </w:rPr>
      </w:pPr>
      <w:r w:rsidRPr="005B3774">
        <w:rPr>
          <w:rFonts w:eastAsia="Times New Roman" w:cs="Arial"/>
          <w:b/>
          <w:sz w:val="24"/>
        </w:rPr>
        <w:t>ПРИЛОЖЕНИЕ 5. Показатели</w:t>
      </w:r>
      <w:r w:rsidR="00A25C4D">
        <w:rPr>
          <w:rFonts w:eastAsia="Times New Roman" w:cs="Arial"/>
          <w:b/>
          <w:sz w:val="24"/>
        </w:rPr>
        <w:t>.</w:t>
      </w:r>
      <w:r w:rsidRPr="005B3774">
        <w:rPr>
          <w:rFonts w:eastAsia="Times New Roman" w:cs="Arial"/>
          <w:b/>
          <w:sz w:val="24"/>
        </w:rPr>
        <w:t xml:space="preserve"> </w:t>
      </w:r>
    </w:p>
    <w:p w14:paraId="4168E58B" w14:textId="77777777" w:rsidR="00071F8B" w:rsidRPr="007B1990" w:rsidRDefault="00071F8B" w:rsidP="00071F8B">
      <w:pPr>
        <w:rPr>
          <w:sz w:val="24"/>
        </w:rPr>
      </w:pPr>
    </w:p>
    <w:p w14:paraId="1CE1B491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42E3ADFE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3396B600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37D0F7D7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66C0C4C6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0C49DFB0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09170ACE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54062639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0AF54B0D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7F4CEC3D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450FDB0B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0C530AA5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68CC00A7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75420704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01142A6E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7DAC68BE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5A3B365C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2CA15E09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45A1475A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573B177E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110127C6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745F9917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1280F01C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7788133F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3A57571E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43B5DDDC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330D1119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1755AD33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4CE22B15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1B9BAF41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3E9F164C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78273899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13B3415E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5EDF6952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3BD85524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7547248F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187E266A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203596B7" w14:textId="77777777" w:rsidR="00955A6A" w:rsidRPr="005B3774" w:rsidRDefault="00955A6A" w:rsidP="00955A6A">
      <w:pPr>
        <w:pStyle w:val="2"/>
        <w:jc w:val="both"/>
        <w:rPr>
          <w:rFonts w:eastAsia="Times New Roman" w:cs="Arial"/>
          <w:sz w:val="24"/>
        </w:rPr>
      </w:pPr>
      <w:r w:rsidRPr="005B3774">
        <w:rPr>
          <w:rFonts w:eastAsia="Times New Roman" w:cs="Arial"/>
          <w:b/>
          <w:sz w:val="24"/>
        </w:rPr>
        <w:lastRenderedPageBreak/>
        <w:t xml:space="preserve">ПРИЛОЖЕНИЕ 1. </w:t>
      </w:r>
      <w:r w:rsidRPr="00A47ED5">
        <w:rPr>
          <w:rFonts w:eastAsia="Times New Roman" w:cs="Arial"/>
          <w:b/>
          <w:sz w:val="24"/>
        </w:rPr>
        <w:t>Истори</w:t>
      </w:r>
      <w:r>
        <w:rPr>
          <w:rFonts w:eastAsia="Times New Roman" w:cs="Arial"/>
          <w:b/>
          <w:sz w:val="24"/>
        </w:rPr>
        <w:t>я</w:t>
      </w:r>
      <w:r w:rsidRPr="00A47ED5">
        <w:rPr>
          <w:rFonts w:eastAsia="Times New Roman" w:cs="Arial"/>
          <w:b/>
          <w:sz w:val="24"/>
        </w:rPr>
        <w:t xml:space="preserve"> сем</w:t>
      </w:r>
      <w:r>
        <w:rPr>
          <w:rFonts w:eastAsia="Times New Roman" w:cs="Arial"/>
          <w:b/>
          <w:sz w:val="24"/>
        </w:rPr>
        <w:t xml:space="preserve">ьи / </w:t>
      </w:r>
      <w:proofErr w:type="spellStart"/>
      <w:r>
        <w:rPr>
          <w:rFonts w:eastAsia="Times New Roman" w:cs="Arial"/>
          <w:b/>
          <w:sz w:val="24"/>
        </w:rPr>
        <w:t>благополучателя</w:t>
      </w:r>
      <w:proofErr w:type="spellEnd"/>
      <w:r>
        <w:rPr>
          <w:rFonts w:eastAsia="Times New Roman" w:cs="Arial"/>
          <w:b/>
          <w:sz w:val="24"/>
        </w:rPr>
        <w:t>.</w:t>
      </w:r>
    </w:p>
    <w:p w14:paraId="7F60A22F" w14:textId="77777777" w:rsidR="00955A6A" w:rsidRDefault="00955A6A" w:rsidP="00071F8B">
      <w:pPr>
        <w:tabs>
          <w:tab w:val="left" w:pos="8760"/>
        </w:tabs>
        <w:rPr>
          <w:sz w:val="24"/>
        </w:rPr>
      </w:pPr>
    </w:p>
    <w:p w14:paraId="7F0C94CA" w14:textId="69281C41" w:rsidR="00955A6A" w:rsidRDefault="00955A6A" w:rsidP="00C17B13">
      <w:pPr>
        <w:tabs>
          <w:tab w:val="left" w:pos="8760"/>
        </w:tabs>
        <w:jc w:val="both"/>
        <w:rPr>
          <w:sz w:val="24"/>
        </w:rPr>
      </w:pPr>
      <w:r>
        <w:rPr>
          <w:sz w:val="24"/>
        </w:rPr>
        <w:t>В Службу обратился молодой мужчина. Он рассказал, что находится в бракоразводном процессе. Процесс осложнен конфликтными отношениями с супругой, кроме этого они планируют делить имущество, не могут договориться о порядке общения с общим ребёнком: женщина настроена не давать отцу общаться с дочерью. После разговора с обеими заинтересованными сторонами, семья была замотивирована на работу с куратором и взята на сопровождение.</w:t>
      </w:r>
    </w:p>
    <w:p w14:paraId="4C58B5EE" w14:textId="15417AE9" w:rsidR="005778EF" w:rsidRDefault="005778EF" w:rsidP="00C17B13">
      <w:pPr>
        <w:tabs>
          <w:tab w:val="left" w:pos="8760"/>
        </w:tabs>
        <w:jc w:val="both"/>
        <w:rPr>
          <w:sz w:val="24"/>
        </w:rPr>
      </w:pPr>
      <w:r>
        <w:rPr>
          <w:sz w:val="24"/>
        </w:rPr>
        <w:t>Работа проводилась в различных направлениях.</w:t>
      </w:r>
    </w:p>
    <w:p w14:paraId="02066759" w14:textId="77777777" w:rsidR="005778EF" w:rsidRDefault="005778EF" w:rsidP="00C17B13">
      <w:pPr>
        <w:tabs>
          <w:tab w:val="left" w:pos="8760"/>
        </w:tabs>
        <w:jc w:val="both"/>
        <w:rPr>
          <w:sz w:val="24"/>
        </w:rPr>
      </w:pPr>
      <w:r>
        <w:rPr>
          <w:sz w:val="24"/>
        </w:rPr>
        <w:t xml:space="preserve">1. Оказание психологической помощи для снятия психоэмоционального напряжения мужчине, его супруге (индивидуально). </w:t>
      </w:r>
    </w:p>
    <w:p w14:paraId="5934DE22" w14:textId="4AB78451" w:rsidR="005778EF" w:rsidRDefault="005778EF" w:rsidP="00C17B13">
      <w:pPr>
        <w:tabs>
          <w:tab w:val="left" w:pos="8760"/>
        </w:tabs>
        <w:jc w:val="both"/>
        <w:rPr>
          <w:sz w:val="24"/>
        </w:rPr>
      </w:pPr>
      <w:r>
        <w:rPr>
          <w:sz w:val="24"/>
        </w:rPr>
        <w:t>2. Психологическая диагностика ребенка. Выводы/рекомендации родителям.</w:t>
      </w:r>
    </w:p>
    <w:p w14:paraId="0E0B8CB4" w14:textId="214A3D6C" w:rsidR="005778EF" w:rsidRDefault="005778EF" w:rsidP="00C17B13">
      <w:pPr>
        <w:tabs>
          <w:tab w:val="left" w:pos="8760"/>
        </w:tabs>
        <w:jc w:val="both"/>
        <w:rPr>
          <w:sz w:val="24"/>
        </w:rPr>
      </w:pPr>
      <w:r>
        <w:rPr>
          <w:sz w:val="24"/>
        </w:rPr>
        <w:t xml:space="preserve">3. Юридическое сопровождение бракоразводного процесса: помощь в составлении исковых заявлений, поиск адвокатов, содействие в сборе документов. </w:t>
      </w:r>
    </w:p>
    <w:p w14:paraId="16D7AFA7" w14:textId="66928B9C" w:rsidR="005778EF" w:rsidRDefault="005778EF" w:rsidP="00C17B13">
      <w:pPr>
        <w:tabs>
          <w:tab w:val="left" w:pos="8760"/>
        </w:tabs>
        <w:jc w:val="both"/>
        <w:rPr>
          <w:sz w:val="24"/>
        </w:rPr>
      </w:pPr>
      <w:r>
        <w:rPr>
          <w:sz w:val="24"/>
        </w:rPr>
        <w:t>4. Межведомственное взаимодействие (связь с органами опеки, правовым управлением администрации Великоустюгского округа, комиссией по делам несовершеннолетних).</w:t>
      </w:r>
    </w:p>
    <w:p w14:paraId="1F02C6A0" w14:textId="77777777" w:rsidR="005778EF" w:rsidRDefault="005778EF" w:rsidP="00C17B13">
      <w:pPr>
        <w:tabs>
          <w:tab w:val="left" w:pos="8760"/>
        </w:tabs>
        <w:jc w:val="both"/>
        <w:rPr>
          <w:sz w:val="24"/>
        </w:rPr>
      </w:pPr>
    </w:p>
    <w:p w14:paraId="03E58975" w14:textId="56F0E028" w:rsidR="008A2DDE" w:rsidRDefault="005778EF" w:rsidP="00C17B13">
      <w:pPr>
        <w:tabs>
          <w:tab w:val="left" w:pos="8760"/>
        </w:tabs>
        <w:jc w:val="both"/>
        <w:rPr>
          <w:sz w:val="24"/>
        </w:rPr>
      </w:pPr>
      <w:r>
        <w:rPr>
          <w:sz w:val="24"/>
        </w:rPr>
        <w:t>Семья была на сопровождении 11 месяцев. Сейчас супруги разведены. Имущество разделено</w:t>
      </w:r>
      <w:r w:rsidR="008A2DDE">
        <w:rPr>
          <w:sz w:val="24"/>
        </w:rPr>
        <w:t xml:space="preserve"> (без скандалов). Через суд определен порядок общения отца с дочерью. Он соблюдается. Бывшие супруги дружеские отношения не поддерживают, </w:t>
      </w:r>
      <w:r w:rsidR="00C17B13">
        <w:rPr>
          <w:sz w:val="24"/>
        </w:rPr>
        <w:t>но придерживаются нейтралитета. В</w:t>
      </w:r>
      <w:r w:rsidR="008A2DDE">
        <w:rPr>
          <w:sz w:val="24"/>
        </w:rPr>
        <w:t xml:space="preserve">опросы, касающиеся образования, воспитания, здоровья ребёнка, решают совместно, договариваются. </w:t>
      </w:r>
    </w:p>
    <w:p w14:paraId="2FB4BEB1" w14:textId="77777777" w:rsidR="008A2DDE" w:rsidRDefault="008A2DDE" w:rsidP="00C17B13">
      <w:pPr>
        <w:tabs>
          <w:tab w:val="left" w:pos="8760"/>
        </w:tabs>
        <w:jc w:val="both"/>
        <w:rPr>
          <w:sz w:val="24"/>
        </w:rPr>
      </w:pPr>
    </w:p>
    <w:p w14:paraId="44045548" w14:textId="77777777" w:rsidR="008A2DDE" w:rsidRDefault="008A2DDE" w:rsidP="00C17B13">
      <w:pPr>
        <w:tabs>
          <w:tab w:val="left" w:pos="8760"/>
        </w:tabs>
        <w:jc w:val="both"/>
        <w:rPr>
          <w:sz w:val="24"/>
        </w:rPr>
      </w:pPr>
    </w:p>
    <w:p w14:paraId="488AB1A1" w14:textId="2041B3A4" w:rsidR="005778EF" w:rsidRDefault="008A2DDE" w:rsidP="00C17B13">
      <w:pPr>
        <w:tabs>
          <w:tab w:val="left" w:pos="8760"/>
        </w:tabs>
        <w:jc w:val="both"/>
        <w:rPr>
          <w:sz w:val="24"/>
        </w:rPr>
      </w:pPr>
      <w:r>
        <w:rPr>
          <w:sz w:val="24"/>
        </w:rPr>
        <w:t xml:space="preserve">В Службу обратилась семья, в которой ребёнок является приемным. </w:t>
      </w:r>
      <w:r w:rsidR="005778EF">
        <w:rPr>
          <w:sz w:val="24"/>
        </w:rPr>
        <w:t xml:space="preserve"> </w:t>
      </w:r>
      <w:r>
        <w:rPr>
          <w:sz w:val="24"/>
        </w:rPr>
        <w:t xml:space="preserve">Ребёнок вошел в подростковый возраст, стал неуправляемым. Семья готова писать заявление об отказе. </w:t>
      </w:r>
    </w:p>
    <w:p w14:paraId="531AC6D6" w14:textId="77777777" w:rsidR="00534760" w:rsidRDefault="008A2DDE" w:rsidP="00C17B13">
      <w:pPr>
        <w:tabs>
          <w:tab w:val="left" w:pos="8760"/>
        </w:tabs>
        <w:jc w:val="both"/>
        <w:rPr>
          <w:sz w:val="24"/>
        </w:rPr>
      </w:pPr>
      <w:r>
        <w:rPr>
          <w:sz w:val="24"/>
        </w:rPr>
        <w:t xml:space="preserve">Работу проводил, в основном, психолог: через индивидуальные, групповые встречи. </w:t>
      </w:r>
      <w:r w:rsidR="00534760">
        <w:rPr>
          <w:sz w:val="24"/>
        </w:rPr>
        <w:t xml:space="preserve">Их основная цель – восстановление детско – родительских отношений. </w:t>
      </w:r>
    </w:p>
    <w:p w14:paraId="13956D87" w14:textId="7689063E" w:rsidR="008A2DDE" w:rsidRDefault="008A2DDE" w:rsidP="00C17B13">
      <w:pPr>
        <w:tabs>
          <w:tab w:val="left" w:pos="8760"/>
        </w:tabs>
        <w:jc w:val="both"/>
        <w:rPr>
          <w:sz w:val="24"/>
        </w:rPr>
      </w:pPr>
      <w:r>
        <w:rPr>
          <w:sz w:val="24"/>
        </w:rPr>
        <w:t>Специалисты работали с представителями образовательного учреждения, организовывали досуг несовершеннолетнего, всей семьи.</w:t>
      </w:r>
      <w:r w:rsidR="00534760">
        <w:rPr>
          <w:sz w:val="24"/>
        </w:rPr>
        <w:t xml:space="preserve"> Мероприятия к тематическим датам </w:t>
      </w:r>
      <w:r w:rsidR="00C17B13">
        <w:rPr>
          <w:sz w:val="24"/>
        </w:rPr>
        <w:t>семья посетила</w:t>
      </w:r>
      <w:r w:rsidR="00534760">
        <w:rPr>
          <w:sz w:val="24"/>
        </w:rPr>
        <w:t xml:space="preserve"> все. </w:t>
      </w:r>
      <w:r>
        <w:rPr>
          <w:sz w:val="24"/>
        </w:rPr>
        <w:t xml:space="preserve">  </w:t>
      </w:r>
    </w:p>
    <w:p w14:paraId="2B8D7BEF" w14:textId="5931F3ED" w:rsidR="005778EF" w:rsidRDefault="008A2DDE" w:rsidP="00C17B13">
      <w:pPr>
        <w:tabs>
          <w:tab w:val="left" w:pos="8760"/>
        </w:tabs>
        <w:jc w:val="both"/>
        <w:rPr>
          <w:sz w:val="24"/>
        </w:rPr>
      </w:pPr>
      <w:r>
        <w:rPr>
          <w:sz w:val="24"/>
        </w:rPr>
        <w:t>На сопровождении с</w:t>
      </w:r>
      <w:r w:rsidR="00534760">
        <w:rPr>
          <w:sz w:val="24"/>
        </w:rPr>
        <w:t>емья остается</w:t>
      </w:r>
      <w:r>
        <w:rPr>
          <w:sz w:val="24"/>
        </w:rPr>
        <w:t>. На сегодня удалось добиться стабилизации взаимоо</w:t>
      </w:r>
      <w:r w:rsidR="00534760">
        <w:rPr>
          <w:sz w:val="24"/>
        </w:rPr>
        <w:t>тношений между родителями и ребё</w:t>
      </w:r>
      <w:r>
        <w:rPr>
          <w:sz w:val="24"/>
        </w:rPr>
        <w:t xml:space="preserve">нком. </w:t>
      </w:r>
      <w:r w:rsidR="00534760">
        <w:rPr>
          <w:sz w:val="24"/>
        </w:rPr>
        <w:t xml:space="preserve">Работа продолжается. </w:t>
      </w:r>
    </w:p>
    <w:p w14:paraId="72675599" w14:textId="77777777" w:rsidR="00C17B13" w:rsidRDefault="00C17B13" w:rsidP="00C17B13">
      <w:pPr>
        <w:tabs>
          <w:tab w:val="left" w:pos="8760"/>
        </w:tabs>
        <w:jc w:val="both"/>
        <w:rPr>
          <w:sz w:val="24"/>
        </w:rPr>
      </w:pPr>
    </w:p>
    <w:p w14:paraId="70050693" w14:textId="77777777" w:rsidR="00C17B13" w:rsidRDefault="00C17B13" w:rsidP="00C17B13">
      <w:pPr>
        <w:tabs>
          <w:tab w:val="left" w:pos="8760"/>
        </w:tabs>
        <w:jc w:val="both"/>
        <w:rPr>
          <w:sz w:val="24"/>
        </w:rPr>
      </w:pPr>
    </w:p>
    <w:p w14:paraId="3BDA0C4C" w14:textId="77777777" w:rsidR="00C17B13" w:rsidRDefault="00C17B13" w:rsidP="00C17B13">
      <w:pPr>
        <w:tabs>
          <w:tab w:val="left" w:pos="8760"/>
        </w:tabs>
        <w:jc w:val="both"/>
        <w:rPr>
          <w:sz w:val="24"/>
        </w:rPr>
      </w:pPr>
    </w:p>
    <w:p w14:paraId="33BF78A8" w14:textId="77777777" w:rsidR="00C17B13" w:rsidRDefault="00C17B13" w:rsidP="00C17B13">
      <w:pPr>
        <w:tabs>
          <w:tab w:val="left" w:pos="8760"/>
        </w:tabs>
        <w:jc w:val="both"/>
        <w:rPr>
          <w:sz w:val="24"/>
        </w:rPr>
      </w:pPr>
    </w:p>
    <w:p w14:paraId="3FD18AE7" w14:textId="77777777" w:rsidR="00C17B13" w:rsidRDefault="00C17B13" w:rsidP="00C17B13">
      <w:pPr>
        <w:tabs>
          <w:tab w:val="left" w:pos="8760"/>
        </w:tabs>
        <w:jc w:val="both"/>
        <w:rPr>
          <w:sz w:val="24"/>
        </w:rPr>
      </w:pPr>
    </w:p>
    <w:p w14:paraId="796E2426" w14:textId="77777777" w:rsidR="00C17B13" w:rsidRDefault="00C17B13" w:rsidP="00C17B13">
      <w:pPr>
        <w:tabs>
          <w:tab w:val="left" w:pos="8760"/>
        </w:tabs>
        <w:jc w:val="both"/>
        <w:rPr>
          <w:sz w:val="24"/>
        </w:rPr>
      </w:pPr>
    </w:p>
    <w:p w14:paraId="108D6A1C" w14:textId="77777777" w:rsidR="00C17B13" w:rsidRDefault="00C17B13" w:rsidP="00C17B13">
      <w:pPr>
        <w:tabs>
          <w:tab w:val="left" w:pos="8760"/>
        </w:tabs>
        <w:jc w:val="both"/>
        <w:rPr>
          <w:sz w:val="24"/>
        </w:rPr>
      </w:pPr>
    </w:p>
    <w:p w14:paraId="58ECD317" w14:textId="77777777" w:rsidR="00C17B13" w:rsidRDefault="00C17B13" w:rsidP="00C17B13">
      <w:pPr>
        <w:tabs>
          <w:tab w:val="left" w:pos="8760"/>
        </w:tabs>
        <w:jc w:val="both"/>
        <w:rPr>
          <w:sz w:val="24"/>
        </w:rPr>
      </w:pPr>
    </w:p>
    <w:p w14:paraId="106AEEED" w14:textId="77777777" w:rsidR="00C17B13" w:rsidRDefault="00C17B13" w:rsidP="00C17B13">
      <w:pPr>
        <w:tabs>
          <w:tab w:val="left" w:pos="8760"/>
        </w:tabs>
        <w:jc w:val="both"/>
        <w:rPr>
          <w:sz w:val="24"/>
        </w:rPr>
      </w:pPr>
    </w:p>
    <w:p w14:paraId="715CBE34" w14:textId="77777777" w:rsidR="00C17B13" w:rsidRDefault="00C17B13" w:rsidP="00C17B13">
      <w:pPr>
        <w:tabs>
          <w:tab w:val="left" w:pos="8760"/>
        </w:tabs>
        <w:jc w:val="both"/>
        <w:rPr>
          <w:sz w:val="24"/>
        </w:rPr>
      </w:pPr>
    </w:p>
    <w:p w14:paraId="0DF9D55E" w14:textId="77777777" w:rsidR="00C17B13" w:rsidRDefault="00C17B13" w:rsidP="00C17B13">
      <w:pPr>
        <w:tabs>
          <w:tab w:val="left" w:pos="8760"/>
        </w:tabs>
        <w:jc w:val="both"/>
        <w:rPr>
          <w:sz w:val="24"/>
        </w:rPr>
      </w:pPr>
    </w:p>
    <w:p w14:paraId="447B3005" w14:textId="77777777" w:rsidR="00C17B13" w:rsidRDefault="00C17B13" w:rsidP="00C17B13">
      <w:pPr>
        <w:tabs>
          <w:tab w:val="left" w:pos="8760"/>
        </w:tabs>
        <w:jc w:val="both"/>
        <w:rPr>
          <w:sz w:val="24"/>
        </w:rPr>
      </w:pPr>
    </w:p>
    <w:p w14:paraId="1389E519" w14:textId="77777777" w:rsidR="00551CDC" w:rsidRDefault="00551CDC" w:rsidP="00C17B13">
      <w:pPr>
        <w:tabs>
          <w:tab w:val="left" w:pos="8760"/>
        </w:tabs>
        <w:jc w:val="both"/>
        <w:rPr>
          <w:sz w:val="24"/>
        </w:rPr>
      </w:pPr>
    </w:p>
    <w:p w14:paraId="44EE047C" w14:textId="77777777" w:rsidR="00C17B13" w:rsidRDefault="00C17B13" w:rsidP="00C17B13">
      <w:pPr>
        <w:tabs>
          <w:tab w:val="left" w:pos="8760"/>
        </w:tabs>
        <w:jc w:val="both"/>
        <w:rPr>
          <w:sz w:val="24"/>
        </w:rPr>
      </w:pPr>
    </w:p>
    <w:p w14:paraId="7A2EECA0" w14:textId="77777777" w:rsidR="00C17B13" w:rsidRDefault="00C17B13" w:rsidP="00C17B13">
      <w:pPr>
        <w:tabs>
          <w:tab w:val="left" w:pos="8760"/>
        </w:tabs>
        <w:jc w:val="both"/>
        <w:rPr>
          <w:sz w:val="24"/>
        </w:rPr>
      </w:pPr>
    </w:p>
    <w:p w14:paraId="75389F52" w14:textId="77777777" w:rsidR="00C17B13" w:rsidRDefault="00C17B13" w:rsidP="00C17B13">
      <w:pPr>
        <w:tabs>
          <w:tab w:val="left" w:pos="8760"/>
        </w:tabs>
        <w:jc w:val="both"/>
        <w:rPr>
          <w:sz w:val="24"/>
        </w:rPr>
      </w:pPr>
    </w:p>
    <w:p w14:paraId="18450DE5" w14:textId="77777777" w:rsidR="00C17B13" w:rsidRDefault="00C17B13" w:rsidP="00C17B13">
      <w:pPr>
        <w:tabs>
          <w:tab w:val="left" w:pos="8760"/>
        </w:tabs>
        <w:jc w:val="both"/>
        <w:rPr>
          <w:sz w:val="24"/>
        </w:rPr>
      </w:pPr>
    </w:p>
    <w:p w14:paraId="2C32BC78" w14:textId="77777777" w:rsidR="00C17B13" w:rsidRDefault="00C17B13" w:rsidP="00C17B13">
      <w:pPr>
        <w:tabs>
          <w:tab w:val="left" w:pos="8760"/>
        </w:tabs>
        <w:jc w:val="both"/>
        <w:rPr>
          <w:sz w:val="24"/>
        </w:rPr>
      </w:pPr>
    </w:p>
    <w:p w14:paraId="31751CDD" w14:textId="77777777" w:rsidR="00C17B13" w:rsidRDefault="00C17B13" w:rsidP="00C17B13">
      <w:pPr>
        <w:tabs>
          <w:tab w:val="left" w:pos="8760"/>
        </w:tabs>
        <w:jc w:val="both"/>
        <w:rPr>
          <w:sz w:val="24"/>
        </w:rPr>
      </w:pPr>
    </w:p>
    <w:p w14:paraId="16B1E854" w14:textId="77777777" w:rsidR="00C17B13" w:rsidRDefault="00C17B13" w:rsidP="00C17B13">
      <w:pPr>
        <w:tabs>
          <w:tab w:val="left" w:pos="8760"/>
        </w:tabs>
        <w:jc w:val="both"/>
        <w:rPr>
          <w:sz w:val="24"/>
        </w:rPr>
      </w:pPr>
    </w:p>
    <w:p w14:paraId="23AEDDF7" w14:textId="19F6F560" w:rsidR="00C17B13" w:rsidRDefault="00C17B13" w:rsidP="00C17B13">
      <w:pPr>
        <w:tabs>
          <w:tab w:val="left" w:pos="8760"/>
        </w:tabs>
        <w:rPr>
          <w:rFonts w:eastAsia="Times New Roman" w:cs="Arial"/>
          <w:b/>
          <w:sz w:val="24"/>
        </w:rPr>
      </w:pPr>
      <w:r w:rsidRPr="005B3774">
        <w:rPr>
          <w:rFonts w:eastAsia="Times New Roman" w:cs="Arial"/>
          <w:b/>
          <w:sz w:val="24"/>
        </w:rPr>
        <w:lastRenderedPageBreak/>
        <w:t xml:space="preserve">ПРИЛОЖЕНИЕ </w:t>
      </w:r>
      <w:r>
        <w:rPr>
          <w:rFonts w:eastAsia="Times New Roman" w:cs="Arial"/>
          <w:b/>
          <w:sz w:val="24"/>
        </w:rPr>
        <w:t>4.</w:t>
      </w:r>
    </w:p>
    <w:p w14:paraId="740988D1" w14:textId="1D3DC73C" w:rsidR="00C17B13" w:rsidRDefault="00C17B13" w:rsidP="00C17B13">
      <w:pPr>
        <w:tabs>
          <w:tab w:val="left" w:pos="8760"/>
        </w:tabs>
        <w:jc w:val="center"/>
        <w:rPr>
          <w:rFonts w:eastAsia="Times New Roman" w:cs="Arial"/>
          <w:b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66110BB5" wp14:editId="36FB0076">
            <wp:extent cx="4836099" cy="3554108"/>
            <wp:effectExtent l="0" t="6985" r="0" b="0"/>
            <wp:docPr id="1" name="Рисунок 1" descr="C:\Users\User\Desktop\всё\проект 2023\отчет по полугодию\отзывы\20230622_16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ё\проект 2023\отчет по полугодию\отзывы\20230622_163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2205" cy="35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484B1" w14:textId="79F97611" w:rsidR="00C17B13" w:rsidRPr="00C822FF" w:rsidRDefault="00C17B13" w:rsidP="00C17B13">
      <w:pPr>
        <w:tabs>
          <w:tab w:val="left" w:pos="8760"/>
        </w:tabs>
        <w:jc w:val="center"/>
        <w:rPr>
          <w:sz w:val="24"/>
        </w:rPr>
        <w:sectPr w:rsidR="00C17B13" w:rsidRPr="00C822FF" w:rsidSect="009C3442"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993" w:right="567" w:bottom="1135" w:left="1134" w:header="851" w:footer="597" w:gutter="0"/>
          <w:pgNumType w:start="1"/>
          <w:cols w:space="708"/>
          <w:titlePg/>
          <w:docGrid w:linePitch="360"/>
        </w:sectPr>
      </w:pPr>
      <w:r>
        <w:rPr>
          <w:noProof/>
          <w:sz w:val="24"/>
          <w:lang w:eastAsia="ru-RU"/>
        </w:rPr>
        <w:lastRenderedPageBreak/>
        <w:drawing>
          <wp:inline distT="0" distB="0" distL="0" distR="0" wp14:anchorId="558B3369" wp14:editId="7C30849B">
            <wp:extent cx="6476365" cy="9178522"/>
            <wp:effectExtent l="0" t="0" r="635" b="3810"/>
            <wp:docPr id="2" name="Рисунок 2" descr="C:\Users\User\Desktop\всё\проект 2023\отчет по полугодию\отзывы\20230622_16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ё\проект 2023\отчет по полугодию\отзывы\20230622_1637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7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822FF">
        <w:rPr>
          <w:noProof/>
          <w:sz w:val="24"/>
          <w:lang w:eastAsia="ru-RU"/>
        </w:rPr>
        <w:lastRenderedPageBreak/>
        <w:drawing>
          <wp:inline distT="0" distB="0" distL="0" distR="0" wp14:anchorId="574AAD28" wp14:editId="79191FEB">
            <wp:extent cx="6476365" cy="9159617"/>
            <wp:effectExtent l="0" t="0" r="635" b="3810"/>
            <wp:docPr id="4" name="Рисунок 4" descr="C:\Users\Use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5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lastRenderedPageBreak/>
        <w:drawing>
          <wp:inline distT="0" distB="0" distL="0" distR="0" wp14:anchorId="5436C09C" wp14:editId="48BDFCD5">
            <wp:extent cx="6476365" cy="7770934"/>
            <wp:effectExtent l="0" t="0" r="635" b="1905"/>
            <wp:docPr id="3" name="Рисунок 3" descr="C:\Users\User\Desktop\всё\проект 2023\отчет по полугодию\отзывы\20230622_16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ё\проект 2023\отчет по полугодию\отзывы\20230622_1639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777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2F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3F8D8B1C" wp14:editId="3EEF039B">
            <wp:extent cx="6476365" cy="9159617"/>
            <wp:effectExtent l="0" t="0" r="635" b="3810"/>
            <wp:docPr id="5" name="Рисунок 5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5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2F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59CCA387" wp14:editId="73234A8B">
            <wp:extent cx="6476365" cy="9159617"/>
            <wp:effectExtent l="0" t="0" r="635" b="3810"/>
            <wp:docPr id="6" name="Рисунок 6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5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1E96C" w14:textId="77777777" w:rsidR="00F6560D" w:rsidRPr="005B3774" w:rsidRDefault="00F6560D" w:rsidP="00F6560D">
      <w:pPr>
        <w:pStyle w:val="2"/>
        <w:jc w:val="both"/>
        <w:rPr>
          <w:rFonts w:eastAsia="Times New Roman" w:cs="Arial"/>
          <w:sz w:val="24"/>
        </w:rPr>
      </w:pPr>
      <w:bookmarkStart w:id="8" w:name="_Toc1730330"/>
      <w:r w:rsidRPr="005B3774">
        <w:rPr>
          <w:rFonts w:eastAsia="Times New Roman" w:cs="Arial"/>
          <w:b/>
          <w:sz w:val="24"/>
        </w:rPr>
        <w:lastRenderedPageBreak/>
        <w:t xml:space="preserve">ПРИЛОЖЕНИЕ 6. </w:t>
      </w:r>
      <w:r w:rsidRPr="005B3774">
        <w:rPr>
          <w:rFonts w:eastAsia="Times New Roman" w:cs="Arial"/>
          <w:sz w:val="24"/>
        </w:rPr>
        <w:t>Табличные формы</w:t>
      </w:r>
      <w:bookmarkEnd w:id="8"/>
    </w:p>
    <w:p w14:paraId="62D4A3E2" w14:textId="77777777" w:rsidR="00F6560D" w:rsidRPr="005B3774" w:rsidRDefault="00F6560D" w:rsidP="00F6560D">
      <w:pPr>
        <w:rPr>
          <w:rFonts w:cs="Arial"/>
          <w:sz w:val="24"/>
        </w:rPr>
      </w:pPr>
    </w:p>
    <w:p w14:paraId="129FF22A" w14:textId="77777777" w:rsidR="00F6560D" w:rsidRPr="005B3774" w:rsidRDefault="00F6560D" w:rsidP="00F6560D">
      <w:pPr>
        <w:rPr>
          <w:rFonts w:cs="Arial"/>
          <w:sz w:val="24"/>
        </w:rPr>
      </w:pPr>
      <w:r w:rsidRPr="005B3774">
        <w:rPr>
          <w:rFonts w:cs="Arial"/>
          <w:b/>
          <w:sz w:val="24"/>
        </w:rPr>
        <w:t xml:space="preserve">Таблица 1. </w:t>
      </w:r>
      <w:r w:rsidRPr="005B3774">
        <w:rPr>
          <w:rFonts w:cs="Arial"/>
          <w:sz w:val="24"/>
        </w:rPr>
        <w:t xml:space="preserve">Влияние </w:t>
      </w:r>
      <w:proofErr w:type="spellStart"/>
      <w:r w:rsidRPr="005B3774">
        <w:rPr>
          <w:rFonts w:cs="Arial"/>
          <w:sz w:val="24"/>
        </w:rPr>
        <w:t>стейкхолдеров</w:t>
      </w:r>
      <w:proofErr w:type="spellEnd"/>
      <w:r w:rsidRPr="005B3774">
        <w:rPr>
          <w:rFonts w:cs="Arial"/>
          <w:sz w:val="24"/>
        </w:rPr>
        <w:t xml:space="preserve"> на деятельность проекта</w:t>
      </w:r>
    </w:p>
    <w:tbl>
      <w:tblPr>
        <w:tblStyle w:val="a9"/>
        <w:tblW w:w="5158" w:type="pct"/>
        <w:tblLook w:val="04A0" w:firstRow="1" w:lastRow="0" w:firstColumn="1" w:lastColumn="0" w:noHBand="0" w:noVBand="1"/>
      </w:tblPr>
      <w:tblGrid>
        <w:gridCol w:w="3234"/>
        <w:gridCol w:w="2486"/>
        <w:gridCol w:w="2486"/>
        <w:gridCol w:w="3598"/>
        <w:gridCol w:w="71"/>
        <w:gridCol w:w="194"/>
        <w:gridCol w:w="3333"/>
      </w:tblGrid>
      <w:tr w:rsidR="00F6560D" w:rsidRPr="00F6560D" w14:paraId="50E0633E" w14:textId="77777777" w:rsidTr="0098134D">
        <w:tc>
          <w:tcPr>
            <w:tcW w:w="1050" w:type="pct"/>
            <w:vMerge w:val="restart"/>
          </w:tcPr>
          <w:p w14:paraId="1D19FFAA" w14:textId="77777777" w:rsidR="00F6560D" w:rsidRPr="00F6560D" w:rsidRDefault="00F6560D" w:rsidP="008A2DDE">
            <w:pPr>
              <w:jc w:val="center"/>
              <w:rPr>
                <w:rFonts w:cs="Arial"/>
                <w:b/>
                <w:szCs w:val="22"/>
              </w:rPr>
            </w:pPr>
            <w:r w:rsidRPr="00F6560D">
              <w:rPr>
                <w:rFonts w:cs="Arial"/>
                <w:b/>
                <w:szCs w:val="22"/>
              </w:rPr>
              <w:t>Задачи проекта</w:t>
            </w:r>
          </w:p>
        </w:tc>
        <w:tc>
          <w:tcPr>
            <w:tcW w:w="807" w:type="pct"/>
            <w:vMerge w:val="restart"/>
          </w:tcPr>
          <w:p w14:paraId="0971DE66" w14:textId="77777777" w:rsidR="00F6560D" w:rsidRPr="00F6560D" w:rsidRDefault="00F6560D" w:rsidP="008A2DDE">
            <w:pPr>
              <w:jc w:val="center"/>
              <w:rPr>
                <w:rFonts w:cs="Arial"/>
                <w:b/>
                <w:szCs w:val="22"/>
              </w:rPr>
            </w:pPr>
            <w:r w:rsidRPr="00F6560D">
              <w:rPr>
                <w:rFonts w:cs="Arial"/>
                <w:b/>
                <w:szCs w:val="22"/>
              </w:rPr>
              <w:t>Мероприятия</w:t>
            </w:r>
          </w:p>
        </w:tc>
        <w:tc>
          <w:tcPr>
            <w:tcW w:w="807" w:type="pct"/>
            <w:vMerge w:val="restart"/>
          </w:tcPr>
          <w:p w14:paraId="706DA706" w14:textId="77777777" w:rsidR="00F6560D" w:rsidRPr="00F6560D" w:rsidRDefault="00F6560D" w:rsidP="008A2DDE">
            <w:pPr>
              <w:jc w:val="center"/>
              <w:rPr>
                <w:rFonts w:cs="Arial"/>
                <w:b/>
                <w:szCs w:val="22"/>
              </w:rPr>
            </w:pPr>
            <w:r w:rsidRPr="00F6560D">
              <w:rPr>
                <w:rFonts w:cs="Arial"/>
                <w:b/>
                <w:szCs w:val="22"/>
              </w:rPr>
              <w:t>Достигнутые результаты</w:t>
            </w:r>
          </w:p>
        </w:tc>
        <w:tc>
          <w:tcPr>
            <w:tcW w:w="2336" w:type="pct"/>
            <w:gridSpan w:val="4"/>
          </w:tcPr>
          <w:p w14:paraId="39AD8552" w14:textId="77777777" w:rsidR="00F6560D" w:rsidRPr="00F6560D" w:rsidRDefault="00F6560D" w:rsidP="008A2DDE">
            <w:pPr>
              <w:jc w:val="center"/>
              <w:rPr>
                <w:rFonts w:cs="Arial"/>
                <w:b/>
                <w:szCs w:val="22"/>
              </w:rPr>
            </w:pPr>
            <w:r w:rsidRPr="00F6560D">
              <w:rPr>
                <w:rFonts w:cs="Arial"/>
                <w:b/>
                <w:i/>
                <w:szCs w:val="22"/>
              </w:rPr>
              <w:t xml:space="preserve">Кто, какие группы </w:t>
            </w:r>
            <w:proofErr w:type="spellStart"/>
            <w:r w:rsidRPr="00F6560D">
              <w:rPr>
                <w:rFonts w:cs="Arial"/>
                <w:b/>
                <w:i/>
                <w:szCs w:val="22"/>
              </w:rPr>
              <w:t>стейкхолдеров</w:t>
            </w:r>
            <w:proofErr w:type="spellEnd"/>
            <w:r w:rsidRPr="00F6560D">
              <w:rPr>
                <w:rFonts w:cs="Arial"/>
                <w:b/>
                <w:i/>
                <w:szCs w:val="22"/>
              </w:rPr>
              <w:t xml:space="preserve"> значимо влияют на достижение результата?</w:t>
            </w:r>
          </w:p>
        </w:tc>
      </w:tr>
      <w:tr w:rsidR="00F6560D" w:rsidRPr="00F6560D" w14:paraId="495AF814" w14:textId="77777777" w:rsidTr="003A5392">
        <w:tc>
          <w:tcPr>
            <w:tcW w:w="1050" w:type="pct"/>
            <w:vMerge/>
          </w:tcPr>
          <w:p w14:paraId="4B4C342A" w14:textId="77777777" w:rsidR="00F6560D" w:rsidRPr="00F6560D" w:rsidRDefault="00F6560D" w:rsidP="008A2DDE">
            <w:pPr>
              <w:jc w:val="center"/>
              <w:rPr>
                <w:rFonts w:cs="Arial"/>
                <w:b/>
                <w:szCs w:val="22"/>
              </w:rPr>
            </w:pPr>
          </w:p>
        </w:tc>
        <w:tc>
          <w:tcPr>
            <w:tcW w:w="807" w:type="pct"/>
            <w:vMerge/>
          </w:tcPr>
          <w:p w14:paraId="457A05A6" w14:textId="77777777" w:rsidR="00F6560D" w:rsidRPr="00F6560D" w:rsidRDefault="00F6560D" w:rsidP="008A2DDE">
            <w:pPr>
              <w:jc w:val="center"/>
              <w:rPr>
                <w:rFonts w:cs="Arial"/>
                <w:b/>
                <w:szCs w:val="22"/>
              </w:rPr>
            </w:pPr>
          </w:p>
        </w:tc>
        <w:tc>
          <w:tcPr>
            <w:tcW w:w="807" w:type="pct"/>
            <w:vMerge/>
          </w:tcPr>
          <w:p w14:paraId="75379BB3" w14:textId="77777777" w:rsidR="00F6560D" w:rsidRPr="00F6560D" w:rsidRDefault="00F6560D" w:rsidP="008A2DDE">
            <w:pPr>
              <w:jc w:val="center"/>
              <w:rPr>
                <w:rFonts w:cs="Arial"/>
                <w:b/>
                <w:szCs w:val="22"/>
              </w:rPr>
            </w:pPr>
          </w:p>
        </w:tc>
        <w:tc>
          <w:tcPr>
            <w:tcW w:w="1254" w:type="pct"/>
            <w:gridSpan w:val="3"/>
          </w:tcPr>
          <w:p w14:paraId="715D1F88" w14:textId="77777777" w:rsidR="00F6560D" w:rsidRPr="00F6560D" w:rsidRDefault="00F6560D" w:rsidP="008A2DDE">
            <w:pPr>
              <w:jc w:val="center"/>
              <w:rPr>
                <w:rFonts w:cs="Arial"/>
                <w:b/>
                <w:szCs w:val="22"/>
              </w:rPr>
            </w:pPr>
            <w:r w:rsidRPr="00F6560D">
              <w:rPr>
                <w:rFonts w:cs="Arial"/>
                <w:b/>
                <w:szCs w:val="22"/>
              </w:rPr>
              <w:t xml:space="preserve">Группы </w:t>
            </w:r>
            <w:proofErr w:type="spellStart"/>
            <w:r w:rsidRPr="00F6560D">
              <w:rPr>
                <w:rFonts w:cs="Arial"/>
                <w:b/>
                <w:szCs w:val="22"/>
              </w:rPr>
              <w:t>стейкхолдеров</w:t>
            </w:r>
            <w:proofErr w:type="spellEnd"/>
          </w:p>
        </w:tc>
        <w:tc>
          <w:tcPr>
            <w:tcW w:w="1082" w:type="pct"/>
          </w:tcPr>
          <w:p w14:paraId="1C8F87D7" w14:textId="77777777" w:rsidR="00F6560D" w:rsidRPr="00F6560D" w:rsidRDefault="00F6560D" w:rsidP="008A2DDE">
            <w:pPr>
              <w:jc w:val="center"/>
              <w:rPr>
                <w:rFonts w:cs="Arial"/>
                <w:b/>
                <w:szCs w:val="22"/>
              </w:rPr>
            </w:pPr>
            <w:r w:rsidRPr="00F6560D">
              <w:rPr>
                <w:rFonts w:cs="Arial"/>
                <w:b/>
                <w:szCs w:val="22"/>
              </w:rPr>
              <w:t xml:space="preserve">Вклад </w:t>
            </w:r>
            <w:proofErr w:type="spellStart"/>
            <w:r w:rsidRPr="00F6560D">
              <w:rPr>
                <w:rFonts w:cs="Arial"/>
                <w:b/>
                <w:szCs w:val="22"/>
              </w:rPr>
              <w:t>стейкхолдеров</w:t>
            </w:r>
            <w:proofErr w:type="spellEnd"/>
            <w:r w:rsidRPr="00F6560D">
              <w:rPr>
                <w:rFonts w:cs="Arial"/>
                <w:b/>
                <w:szCs w:val="22"/>
              </w:rPr>
              <w:t>, подтверждение вклада</w:t>
            </w:r>
          </w:p>
        </w:tc>
      </w:tr>
      <w:tr w:rsidR="0098134D" w:rsidRPr="00F6560D" w14:paraId="7537E516" w14:textId="77777777" w:rsidTr="003A5392">
        <w:trPr>
          <w:trHeight w:val="617"/>
        </w:trPr>
        <w:tc>
          <w:tcPr>
            <w:tcW w:w="1050" w:type="pct"/>
            <w:vMerge w:val="restart"/>
          </w:tcPr>
          <w:p w14:paraId="15F76EAE" w14:textId="27AAFC60" w:rsidR="0098134D" w:rsidRPr="00FB4CED" w:rsidRDefault="0098134D" w:rsidP="00FB4CED">
            <w:pPr>
              <w:jc w:val="both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С</w:t>
            </w:r>
            <w:r w:rsidRPr="00FB4CED">
              <w:rPr>
                <w:rFonts w:cs="Arial"/>
                <w:sz w:val="24"/>
              </w:rPr>
              <w:t>оздать условия для повышения компетентности родителей в вопросах образования и воспитания детей, формировать активную позицию родителей в воспитательном процессе путем предоставления услуг социально - психолого - педагогического и правового характера, методической и консультационной помощи родителям; организовать социальное сопровождение</w:t>
            </w:r>
          </w:p>
        </w:tc>
        <w:tc>
          <w:tcPr>
            <w:tcW w:w="807" w:type="pct"/>
            <w:vMerge w:val="restart"/>
          </w:tcPr>
          <w:p w14:paraId="514C5112" w14:textId="77777777" w:rsidR="0098134D" w:rsidRDefault="00701527" w:rsidP="008A2DDE">
            <w:pPr>
              <w:rPr>
                <w:sz w:val="24"/>
              </w:rPr>
            </w:pPr>
            <w:r w:rsidRPr="00701527">
              <w:rPr>
                <w:sz w:val="24"/>
              </w:rPr>
              <w:t>Индивидуальное консультирование психологом, специалистами по социальной работе, юрисконсультом</w:t>
            </w:r>
            <w:r>
              <w:rPr>
                <w:sz w:val="24"/>
              </w:rPr>
              <w:t>.</w:t>
            </w:r>
          </w:p>
          <w:p w14:paraId="5718F79E" w14:textId="77777777" w:rsidR="00701527" w:rsidRDefault="00701527" w:rsidP="008A2DDE">
            <w:pPr>
              <w:rPr>
                <w:sz w:val="24"/>
              </w:rPr>
            </w:pPr>
          </w:p>
          <w:p w14:paraId="505DB891" w14:textId="05E25664" w:rsidR="00701527" w:rsidRPr="00701527" w:rsidRDefault="00701527" w:rsidP="008A2DDE">
            <w:pPr>
              <w:rPr>
                <w:rFonts w:cs="Arial"/>
                <w:b/>
                <w:color w:val="FF0000"/>
                <w:sz w:val="24"/>
              </w:rPr>
            </w:pPr>
            <w:r w:rsidRPr="00701527">
              <w:rPr>
                <w:sz w:val="24"/>
              </w:rPr>
              <w:t>Сопровождение семьи в процессе разрешения кризисной ситуации.</w:t>
            </w:r>
          </w:p>
        </w:tc>
        <w:tc>
          <w:tcPr>
            <w:tcW w:w="807" w:type="pct"/>
            <w:vMerge w:val="restart"/>
          </w:tcPr>
          <w:p w14:paraId="367E64B9" w14:textId="6366C4C4" w:rsidR="0098134D" w:rsidRPr="00701527" w:rsidRDefault="00701527" w:rsidP="008A2DDE">
            <w:pPr>
              <w:rPr>
                <w:rFonts w:cs="Arial"/>
                <w:b/>
                <w:color w:val="FF0000"/>
                <w:sz w:val="24"/>
              </w:rPr>
            </w:pPr>
            <w:r w:rsidRPr="00701527">
              <w:rPr>
                <w:sz w:val="24"/>
              </w:rPr>
              <w:t>О</w:t>
            </w:r>
            <w:r w:rsidRPr="00701527">
              <w:rPr>
                <w:color w:val="000000"/>
                <w:sz w:val="24"/>
              </w:rPr>
              <w:t>пределены направления поддержки семей в ТЖС, обеспечивающие комплексное и эффективное решение имеющихся в них проблем. Внесен вклад в повышение  компетентности в вопросах образования и воспитания детей всех родителей, являющихся участниками проекта. Сформирована активная позиция в процессе воспитания детей не менее, чем у 90 % родителей, являющихся участниками проекта</w:t>
            </w:r>
            <w:r>
              <w:rPr>
                <w:color w:val="000000"/>
                <w:sz w:val="24"/>
              </w:rPr>
              <w:t>.</w:t>
            </w:r>
          </w:p>
        </w:tc>
        <w:tc>
          <w:tcPr>
            <w:tcW w:w="1254" w:type="pct"/>
            <w:gridSpan w:val="3"/>
          </w:tcPr>
          <w:p w14:paraId="29EAE314" w14:textId="0EB14781" w:rsidR="0098134D" w:rsidRPr="0098134D" w:rsidRDefault="0098134D" w:rsidP="008A2DDE">
            <w:pPr>
              <w:tabs>
                <w:tab w:val="left" w:pos="975"/>
              </w:tabs>
              <w:rPr>
                <w:rFonts w:cs="Arial"/>
                <w:b/>
                <w:sz w:val="24"/>
              </w:rPr>
            </w:pPr>
            <w:r w:rsidRPr="0098134D">
              <w:rPr>
                <w:rFonts w:cs="Arial"/>
                <w:sz w:val="24"/>
              </w:rPr>
              <w:t>БУ СО ВО «КЦСОН Великоустюгского района»</w:t>
            </w:r>
          </w:p>
        </w:tc>
        <w:tc>
          <w:tcPr>
            <w:tcW w:w="1082" w:type="pct"/>
          </w:tcPr>
          <w:p w14:paraId="33162FE3" w14:textId="5E01535F" w:rsidR="0098134D" w:rsidRPr="0098134D" w:rsidRDefault="0098134D" w:rsidP="008A2DDE">
            <w:pPr>
              <w:rPr>
                <w:rFonts w:cs="Arial"/>
                <w:sz w:val="24"/>
              </w:rPr>
            </w:pPr>
            <w:r w:rsidRPr="0098134D">
              <w:rPr>
                <w:rFonts w:cs="Arial"/>
                <w:sz w:val="24"/>
              </w:rPr>
              <w:t>Предоставлено помещение и оборудование</w:t>
            </w:r>
          </w:p>
        </w:tc>
      </w:tr>
      <w:tr w:rsidR="0098134D" w:rsidRPr="00F6560D" w14:paraId="1C0A5684" w14:textId="77777777" w:rsidTr="003A5392">
        <w:trPr>
          <w:trHeight w:val="617"/>
        </w:trPr>
        <w:tc>
          <w:tcPr>
            <w:tcW w:w="1050" w:type="pct"/>
            <w:vMerge/>
          </w:tcPr>
          <w:p w14:paraId="294ACF8E" w14:textId="77CF0D02" w:rsidR="0098134D" w:rsidRPr="00FB4CED" w:rsidRDefault="0098134D" w:rsidP="00FB4CED">
            <w:pPr>
              <w:ind w:firstLine="709"/>
              <w:jc w:val="both"/>
              <w:rPr>
                <w:rFonts w:cs="Arial"/>
                <w:sz w:val="24"/>
              </w:rPr>
            </w:pPr>
          </w:p>
        </w:tc>
        <w:tc>
          <w:tcPr>
            <w:tcW w:w="807" w:type="pct"/>
            <w:vMerge/>
          </w:tcPr>
          <w:p w14:paraId="36093DA6" w14:textId="77777777" w:rsidR="0098134D" w:rsidRPr="00F6560D" w:rsidRDefault="0098134D" w:rsidP="008A2DDE">
            <w:pPr>
              <w:rPr>
                <w:rFonts w:cs="Arial"/>
                <w:color w:val="FF0000"/>
                <w:szCs w:val="22"/>
              </w:rPr>
            </w:pPr>
          </w:p>
        </w:tc>
        <w:tc>
          <w:tcPr>
            <w:tcW w:w="807" w:type="pct"/>
            <w:vMerge/>
          </w:tcPr>
          <w:p w14:paraId="1B8ED296" w14:textId="77777777" w:rsidR="0098134D" w:rsidRPr="00F6560D" w:rsidRDefault="0098134D" w:rsidP="008A2DDE">
            <w:pPr>
              <w:rPr>
                <w:rFonts w:cs="Arial"/>
                <w:color w:val="FF0000"/>
                <w:szCs w:val="22"/>
              </w:rPr>
            </w:pPr>
          </w:p>
        </w:tc>
        <w:tc>
          <w:tcPr>
            <w:tcW w:w="1254" w:type="pct"/>
            <w:gridSpan w:val="3"/>
          </w:tcPr>
          <w:p w14:paraId="513190B2" w14:textId="4D37BBA7" w:rsidR="0098134D" w:rsidRPr="00701527" w:rsidRDefault="00701527" w:rsidP="008A2DDE">
            <w:pPr>
              <w:tabs>
                <w:tab w:val="left" w:pos="975"/>
              </w:tabs>
              <w:rPr>
                <w:rFonts w:cs="Arial"/>
                <w:color w:val="FF0000"/>
                <w:sz w:val="24"/>
              </w:rPr>
            </w:pPr>
            <w:r w:rsidRPr="00701527">
              <w:rPr>
                <w:rFonts w:cs="Arial"/>
                <w:sz w:val="24"/>
              </w:rPr>
              <w:t>Администрация Великоустюгского муниципального округа</w:t>
            </w:r>
          </w:p>
        </w:tc>
        <w:tc>
          <w:tcPr>
            <w:tcW w:w="1082" w:type="pct"/>
          </w:tcPr>
          <w:p w14:paraId="7588CC16" w14:textId="3B9C37F3" w:rsidR="0098134D" w:rsidRPr="00701527" w:rsidRDefault="00701527" w:rsidP="008A2DDE">
            <w:pPr>
              <w:rPr>
                <w:rFonts w:cs="Arial"/>
                <w:color w:val="FF0000"/>
                <w:sz w:val="24"/>
              </w:rPr>
            </w:pPr>
            <w:r w:rsidRPr="00701527">
              <w:rPr>
                <w:rFonts w:cs="Arial"/>
                <w:sz w:val="24"/>
              </w:rPr>
              <w:t>Вклад в формирование целевой группы</w:t>
            </w:r>
          </w:p>
        </w:tc>
      </w:tr>
      <w:tr w:rsidR="00701527" w:rsidRPr="00F6560D" w14:paraId="5E501D9D" w14:textId="77777777" w:rsidTr="00701527">
        <w:trPr>
          <w:trHeight w:val="841"/>
        </w:trPr>
        <w:tc>
          <w:tcPr>
            <w:tcW w:w="1050" w:type="pct"/>
            <w:vMerge w:val="restart"/>
          </w:tcPr>
          <w:p w14:paraId="28BEF3A9" w14:textId="60BD2EA1" w:rsidR="00701527" w:rsidRPr="00FB4CED" w:rsidRDefault="00701527" w:rsidP="00FB4CED">
            <w:pPr>
              <w:rPr>
                <w:rFonts w:cs="Arial"/>
                <w:color w:val="FF0000"/>
                <w:sz w:val="24"/>
              </w:rPr>
            </w:pPr>
            <w:r>
              <w:rPr>
                <w:rFonts w:cs="Arial"/>
                <w:sz w:val="24"/>
              </w:rPr>
              <w:lastRenderedPageBreak/>
              <w:t>Р</w:t>
            </w:r>
            <w:r w:rsidRPr="00FB4CED">
              <w:rPr>
                <w:rFonts w:cs="Arial"/>
                <w:sz w:val="24"/>
              </w:rPr>
              <w:t>еализовать программу «Рядом с ребёнком» для родителей и их детей — подростков, направленную на стабилизацию детско — родительских отношений</w:t>
            </w:r>
          </w:p>
        </w:tc>
        <w:tc>
          <w:tcPr>
            <w:tcW w:w="807" w:type="pct"/>
            <w:vMerge w:val="restart"/>
          </w:tcPr>
          <w:p w14:paraId="1FD5C1D0" w14:textId="77777777" w:rsidR="00701527" w:rsidRPr="00701527" w:rsidRDefault="00701527" w:rsidP="008A2DDE">
            <w:pPr>
              <w:rPr>
                <w:sz w:val="24"/>
              </w:rPr>
            </w:pPr>
            <w:r w:rsidRPr="00701527">
              <w:rPr>
                <w:sz w:val="24"/>
              </w:rPr>
              <w:t>Социально - психологические тренинги.</w:t>
            </w:r>
          </w:p>
          <w:p w14:paraId="084BE6D3" w14:textId="77777777" w:rsidR="00701527" w:rsidRPr="00701527" w:rsidRDefault="00701527" w:rsidP="008A2DDE">
            <w:pPr>
              <w:rPr>
                <w:rFonts w:cs="Arial"/>
                <w:color w:val="FF0000"/>
                <w:sz w:val="24"/>
              </w:rPr>
            </w:pPr>
          </w:p>
          <w:p w14:paraId="40965DAE" w14:textId="11256A2C" w:rsidR="00701527" w:rsidRPr="00F6560D" w:rsidRDefault="00701527" w:rsidP="008A2DDE">
            <w:pPr>
              <w:rPr>
                <w:rFonts w:cs="Arial"/>
                <w:color w:val="FF0000"/>
                <w:szCs w:val="22"/>
              </w:rPr>
            </w:pPr>
            <w:r w:rsidRPr="00701527">
              <w:rPr>
                <w:sz w:val="24"/>
              </w:rPr>
              <w:t>Групповые мероприятия к тематическим датам</w:t>
            </w:r>
            <w:r>
              <w:rPr>
                <w:sz w:val="24"/>
              </w:rPr>
              <w:t>.</w:t>
            </w:r>
          </w:p>
        </w:tc>
        <w:tc>
          <w:tcPr>
            <w:tcW w:w="807" w:type="pct"/>
            <w:vMerge w:val="restart"/>
          </w:tcPr>
          <w:p w14:paraId="6394BA65" w14:textId="6C00370D" w:rsidR="00701527" w:rsidRPr="00701527" w:rsidRDefault="00701527" w:rsidP="008A2DDE">
            <w:pPr>
              <w:rPr>
                <w:rFonts w:cs="Arial"/>
                <w:color w:val="FF0000"/>
                <w:sz w:val="24"/>
              </w:rPr>
            </w:pPr>
            <w:r w:rsidRPr="00701527">
              <w:rPr>
                <w:sz w:val="24"/>
              </w:rPr>
              <w:t>К</w:t>
            </w:r>
            <w:r w:rsidRPr="00701527">
              <w:rPr>
                <w:color w:val="000000"/>
                <w:sz w:val="24"/>
              </w:rPr>
              <w:t>оличество родителей с активной позицией в воспитательном процессе, с повышенной компетентностью в вопросах воспитания и образования детей, выстраивания отношений с детьми — подростками. Позитивные личностно-значимые и социально-значимые изменения, как у детей, так и у родителей, ведущие к стабилизации детско-родительских отношений. Не менее чем у 90 процентов семей, вовлеченных в реализацию программы «Рядом с ребёнком».</w:t>
            </w:r>
          </w:p>
        </w:tc>
        <w:tc>
          <w:tcPr>
            <w:tcW w:w="1168" w:type="pct"/>
          </w:tcPr>
          <w:p w14:paraId="47478B9C" w14:textId="6C0C1D03" w:rsidR="00701527" w:rsidRPr="00F6560D" w:rsidRDefault="00701527" w:rsidP="008A2DDE">
            <w:pPr>
              <w:rPr>
                <w:rFonts w:cs="Arial"/>
                <w:color w:val="FF0000"/>
                <w:szCs w:val="22"/>
              </w:rPr>
            </w:pPr>
            <w:r w:rsidRPr="0098134D">
              <w:rPr>
                <w:rFonts w:cs="Arial"/>
                <w:sz w:val="24"/>
              </w:rPr>
              <w:t>БУ СО ВО «КЦСОН Великоустюгского района»</w:t>
            </w:r>
          </w:p>
        </w:tc>
        <w:tc>
          <w:tcPr>
            <w:tcW w:w="1168" w:type="pct"/>
            <w:gridSpan w:val="3"/>
          </w:tcPr>
          <w:p w14:paraId="60A613BD" w14:textId="27C1FACC" w:rsidR="00701527" w:rsidRPr="00F6560D" w:rsidRDefault="00701527" w:rsidP="008A2DDE">
            <w:pPr>
              <w:rPr>
                <w:rFonts w:cs="Arial"/>
                <w:color w:val="FF0000"/>
                <w:szCs w:val="22"/>
              </w:rPr>
            </w:pPr>
            <w:r w:rsidRPr="0098134D">
              <w:rPr>
                <w:rFonts w:cs="Arial"/>
                <w:sz w:val="24"/>
              </w:rPr>
              <w:t>Предоставлено помещение и оборудование</w:t>
            </w:r>
          </w:p>
        </w:tc>
      </w:tr>
      <w:tr w:rsidR="00701527" w:rsidRPr="00F6560D" w14:paraId="0AF34C5A" w14:textId="77777777" w:rsidTr="00701527">
        <w:trPr>
          <w:trHeight w:val="4554"/>
        </w:trPr>
        <w:tc>
          <w:tcPr>
            <w:tcW w:w="1050" w:type="pct"/>
            <w:vMerge/>
          </w:tcPr>
          <w:p w14:paraId="43E9924A" w14:textId="77777777" w:rsidR="00701527" w:rsidRDefault="00701527" w:rsidP="00FB4CED">
            <w:pPr>
              <w:rPr>
                <w:rFonts w:cs="Arial"/>
                <w:sz w:val="24"/>
              </w:rPr>
            </w:pPr>
          </w:p>
        </w:tc>
        <w:tc>
          <w:tcPr>
            <w:tcW w:w="807" w:type="pct"/>
            <w:vMerge/>
          </w:tcPr>
          <w:p w14:paraId="729E01D6" w14:textId="77777777" w:rsidR="00701527" w:rsidRPr="00701527" w:rsidRDefault="00701527" w:rsidP="008A2DDE">
            <w:pPr>
              <w:rPr>
                <w:sz w:val="24"/>
              </w:rPr>
            </w:pPr>
          </w:p>
        </w:tc>
        <w:tc>
          <w:tcPr>
            <w:tcW w:w="807" w:type="pct"/>
            <w:vMerge/>
          </w:tcPr>
          <w:p w14:paraId="32B97098" w14:textId="77777777" w:rsidR="00701527" w:rsidRPr="00701527" w:rsidRDefault="00701527" w:rsidP="008A2DDE">
            <w:pPr>
              <w:rPr>
                <w:sz w:val="24"/>
              </w:rPr>
            </w:pPr>
          </w:p>
        </w:tc>
        <w:tc>
          <w:tcPr>
            <w:tcW w:w="1168" w:type="pct"/>
          </w:tcPr>
          <w:p w14:paraId="680EED27" w14:textId="57BF1D94" w:rsidR="00701527" w:rsidRPr="00F6560D" w:rsidRDefault="00701527" w:rsidP="008A2DDE">
            <w:pPr>
              <w:rPr>
                <w:rFonts w:cs="Arial"/>
                <w:color w:val="FF0000"/>
                <w:szCs w:val="22"/>
              </w:rPr>
            </w:pPr>
            <w:r w:rsidRPr="00701527">
              <w:rPr>
                <w:rFonts w:cs="Arial"/>
                <w:sz w:val="24"/>
              </w:rPr>
              <w:t>Администрация Великоустюгского муниципального округа</w:t>
            </w:r>
          </w:p>
        </w:tc>
        <w:tc>
          <w:tcPr>
            <w:tcW w:w="1168" w:type="pct"/>
            <w:gridSpan w:val="3"/>
          </w:tcPr>
          <w:p w14:paraId="0F2148D2" w14:textId="59DE9CD1" w:rsidR="00701527" w:rsidRPr="00F6560D" w:rsidRDefault="00701527" w:rsidP="008A2DDE">
            <w:pPr>
              <w:rPr>
                <w:rFonts w:cs="Arial"/>
                <w:color w:val="FF0000"/>
                <w:szCs w:val="22"/>
              </w:rPr>
            </w:pPr>
            <w:r w:rsidRPr="00701527">
              <w:rPr>
                <w:rFonts w:cs="Arial"/>
                <w:sz w:val="24"/>
              </w:rPr>
              <w:t>Вклад в формирование целевой группы</w:t>
            </w:r>
          </w:p>
        </w:tc>
      </w:tr>
      <w:tr w:rsidR="005274AF" w:rsidRPr="00F6560D" w14:paraId="1C71D6A1" w14:textId="77777777" w:rsidTr="006835A9">
        <w:tc>
          <w:tcPr>
            <w:tcW w:w="1050" w:type="pct"/>
          </w:tcPr>
          <w:p w14:paraId="7AEE4498" w14:textId="66790780" w:rsidR="005274AF" w:rsidRPr="00FB4CED" w:rsidRDefault="005274AF" w:rsidP="00FB4CED">
            <w:pPr>
              <w:rPr>
                <w:rFonts w:cs="Arial"/>
                <w:color w:val="FF0000"/>
                <w:sz w:val="24"/>
              </w:rPr>
            </w:pPr>
            <w:r>
              <w:rPr>
                <w:rFonts w:cs="Arial"/>
                <w:color w:val="000000"/>
                <w:sz w:val="24"/>
              </w:rPr>
              <w:t>О</w:t>
            </w:r>
            <w:r w:rsidRPr="00FB4CED">
              <w:rPr>
                <w:rFonts w:cs="Arial"/>
                <w:color w:val="000000"/>
                <w:sz w:val="24"/>
              </w:rPr>
              <w:t xml:space="preserve">рганизовать на базе </w:t>
            </w:r>
            <w:r w:rsidRPr="00FB4CED">
              <w:rPr>
                <w:rFonts w:cs="Arial"/>
                <w:color w:val="000000"/>
                <w:sz w:val="24"/>
              </w:rPr>
              <w:lastRenderedPageBreak/>
              <w:t>Службы деятельность волонтерского отряда «Диалог» из числа несовершеннолетних (в том числе и «трудных») для профилактики противоправного поведения в подростковой среде</w:t>
            </w:r>
          </w:p>
        </w:tc>
        <w:tc>
          <w:tcPr>
            <w:tcW w:w="807" w:type="pct"/>
          </w:tcPr>
          <w:p w14:paraId="21CA7787" w14:textId="40104240" w:rsidR="005274AF" w:rsidRPr="00701527" w:rsidRDefault="005274AF" w:rsidP="008A2DDE">
            <w:pPr>
              <w:rPr>
                <w:rFonts w:cs="Arial"/>
                <w:color w:val="FF0000"/>
                <w:sz w:val="24"/>
              </w:rPr>
            </w:pPr>
            <w:r w:rsidRPr="00701527">
              <w:rPr>
                <w:sz w:val="24"/>
              </w:rPr>
              <w:lastRenderedPageBreak/>
              <w:t xml:space="preserve">Планирование и </w:t>
            </w:r>
            <w:r w:rsidRPr="00701527">
              <w:rPr>
                <w:sz w:val="24"/>
              </w:rPr>
              <w:lastRenderedPageBreak/>
              <w:t>организация деятельности отряда</w:t>
            </w:r>
          </w:p>
        </w:tc>
        <w:tc>
          <w:tcPr>
            <w:tcW w:w="807" w:type="pct"/>
          </w:tcPr>
          <w:p w14:paraId="6F5836B4" w14:textId="6863F0FC" w:rsidR="005274AF" w:rsidRPr="00701527" w:rsidRDefault="005274AF" w:rsidP="008A2DDE">
            <w:pPr>
              <w:rPr>
                <w:rFonts w:cs="Arial"/>
                <w:color w:val="FF0000"/>
                <w:sz w:val="24"/>
              </w:rPr>
            </w:pPr>
            <w:r w:rsidRPr="00701527">
              <w:rPr>
                <w:sz w:val="24"/>
              </w:rPr>
              <w:lastRenderedPageBreak/>
              <w:t xml:space="preserve">Сформирован </w:t>
            </w:r>
            <w:r w:rsidRPr="00701527">
              <w:rPr>
                <w:sz w:val="24"/>
              </w:rPr>
              <w:lastRenderedPageBreak/>
              <w:t>волонтерский отряд «Диалог» не менее чем из 10 человек, отряд работает на оказание помощи клиентам Службы, получателям услуг БУ СО ВО «КЦСОН Великоустюгского района»</w:t>
            </w:r>
          </w:p>
        </w:tc>
        <w:tc>
          <w:tcPr>
            <w:tcW w:w="1191" w:type="pct"/>
            <w:gridSpan w:val="2"/>
          </w:tcPr>
          <w:p w14:paraId="26378E3B" w14:textId="62DA7ABF" w:rsidR="005274AF" w:rsidRPr="00F6560D" w:rsidRDefault="005274AF" w:rsidP="008A2DDE">
            <w:pPr>
              <w:tabs>
                <w:tab w:val="left" w:pos="975"/>
              </w:tabs>
              <w:rPr>
                <w:rFonts w:cs="Arial"/>
                <w:color w:val="FF0000"/>
                <w:szCs w:val="22"/>
              </w:rPr>
            </w:pPr>
            <w:r w:rsidRPr="0098134D">
              <w:rPr>
                <w:rFonts w:cs="Arial"/>
                <w:sz w:val="24"/>
              </w:rPr>
              <w:lastRenderedPageBreak/>
              <w:t xml:space="preserve">БУ СО ВО «КЦСОН </w:t>
            </w:r>
            <w:r w:rsidRPr="0098134D">
              <w:rPr>
                <w:rFonts w:cs="Arial"/>
                <w:sz w:val="24"/>
              </w:rPr>
              <w:lastRenderedPageBreak/>
              <w:t>Великоустюгского района»</w:t>
            </w:r>
          </w:p>
        </w:tc>
        <w:tc>
          <w:tcPr>
            <w:tcW w:w="1145" w:type="pct"/>
            <w:gridSpan w:val="2"/>
          </w:tcPr>
          <w:p w14:paraId="3C582435" w14:textId="72A3D7D0" w:rsidR="005274AF" w:rsidRPr="00F6560D" w:rsidRDefault="005274AF" w:rsidP="00701527">
            <w:pPr>
              <w:rPr>
                <w:rFonts w:cs="Arial"/>
                <w:color w:val="FF0000"/>
                <w:szCs w:val="22"/>
              </w:rPr>
            </w:pPr>
            <w:r w:rsidRPr="0098134D">
              <w:rPr>
                <w:rFonts w:cs="Arial"/>
                <w:sz w:val="24"/>
              </w:rPr>
              <w:lastRenderedPageBreak/>
              <w:t xml:space="preserve">Предоставлено помещение и </w:t>
            </w:r>
            <w:r w:rsidRPr="0098134D">
              <w:rPr>
                <w:rFonts w:cs="Arial"/>
                <w:sz w:val="24"/>
              </w:rPr>
              <w:lastRenderedPageBreak/>
              <w:t>оборудование</w:t>
            </w:r>
          </w:p>
        </w:tc>
      </w:tr>
    </w:tbl>
    <w:p w14:paraId="7468E063" w14:textId="77777777" w:rsidR="00F6560D" w:rsidRPr="005B3774" w:rsidRDefault="00F6560D" w:rsidP="00F6560D">
      <w:pPr>
        <w:jc w:val="both"/>
        <w:rPr>
          <w:rFonts w:cs="Arial"/>
          <w:b/>
          <w:sz w:val="24"/>
        </w:rPr>
      </w:pPr>
    </w:p>
    <w:p w14:paraId="7D06992D" w14:textId="6B9C2BEA" w:rsidR="007B1990" w:rsidRDefault="007B1990" w:rsidP="00071F8B">
      <w:pPr>
        <w:tabs>
          <w:tab w:val="left" w:pos="8760"/>
        </w:tabs>
        <w:rPr>
          <w:sz w:val="24"/>
        </w:rPr>
      </w:pPr>
      <w:bookmarkStart w:id="9" w:name="_GoBack"/>
      <w:bookmarkEnd w:id="9"/>
    </w:p>
    <w:sectPr w:rsidR="007B1990" w:rsidSect="00E71CB9">
      <w:footerReference w:type="default" r:id="rId22"/>
      <w:headerReference w:type="first" r:id="rId23"/>
      <w:footerReference w:type="first" r:id="rId24"/>
      <w:pgSz w:w="16840" w:h="11900" w:orient="landscape"/>
      <w:pgMar w:top="1134" w:right="992" w:bottom="567" w:left="1134" w:header="851" w:footer="59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462033" w14:textId="77777777" w:rsidR="002425CE" w:rsidRDefault="002425CE" w:rsidP="00F85EFE">
      <w:r>
        <w:separator/>
      </w:r>
    </w:p>
  </w:endnote>
  <w:endnote w:type="continuationSeparator" w:id="0">
    <w:p w14:paraId="4E92A18A" w14:textId="77777777" w:rsidR="002425CE" w:rsidRDefault="002425CE" w:rsidP="00F85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1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5"/>
        <w:sz w:val="16"/>
        <w:szCs w:val="16"/>
      </w:rPr>
      <w:id w:val="-643732866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14:paraId="21319179" w14:textId="77777777" w:rsidR="008A2DDE" w:rsidRPr="001902B2" w:rsidRDefault="008A2DDE" w:rsidP="0005673F">
        <w:pPr>
          <w:pStyle w:val="a3"/>
          <w:framePr w:wrap="notBeside" w:vAnchor="text" w:hAnchor="page" w:x="1141" w:y="1"/>
          <w:rPr>
            <w:rStyle w:val="a5"/>
            <w:sz w:val="16"/>
            <w:szCs w:val="16"/>
          </w:rPr>
        </w:pPr>
        <w:r w:rsidRPr="001902B2">
          <w:rPr>
            <w:rStyle w:val="a5"/>
            <w:sz w:val="16"/>
            <w:szCs w:val="16"/>
          </w:rPr>
          <w:fldChar w:fldCharType="begin"/>
        </w:r>
        <w:r w:rsidRPr="001902B2">
          <w:rPr>
            <w:rStyle w:val="a5"/>
            <w:sz w:val="16"/>
            <w:szCs w:val="16"/>
          </w:rPr>
          <w:instrText xml:space="preserve"> PAGE </w:instrText>
        </w:r>
        <w:r w:rsidRPr="001902B2">
          <w:rPr>
            <w:rStyle w:val="a5"/>
            <w:sz w:val="16"/>
            <w:szCs w:val="16"/>
          </w:rPr>
          <w:fldChar w:fldCharType="separate"/>
        </w:r>
        <w:r>
          <w:rPr>
            <w:rStyle w:val="a5"/>
            <w:noProof/>
            <w:sz w:val="16"/>
            <w:szCs w:val="16"/>
          </w:rPr>
          <w:t>2</w:t>
        </w:r>
        <w:r w:rsidRPr="001902B2">
          <w:rPr>
            <w:rStyle w:val="a5"/>
            <w:sz w:val="16"/>
            <w:szCs w:val="16"/>
          </w:rPr>
          <w:fldChar w:fldCharType="end"/>
        </w:r>
      </w:p>
    </w:sdtContent>
  </w:sdt>
  <w:p w14:paraId="05A687E8" w14:textId="16F104E5" w:rsidR="008A2DDE" w:rsidRDefault="008A2DDE" w:rsidP="004C12B7">
    <w:pPr>
      <w:pStyle w:val="a3"/>
    </w:pPr>
  </w:p>
  <w:p w14:paraId="2FD5C9D6" w14:textId="77777777" w:rsidR="008A2DDE" w:rsidRDefault="008A2DDE"/>
  <w:p w14:paraId="2CC47A10" w14:textId="77777777" w:rsidR="008A2DDE" w:rsidRDefault="008A2DD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3503239"/>
      <w:docPartObj>
        <w:docPartGallery w:val="Page Numbers (Bottom of Page)"/>
        <w:docPartUnique/>
      </w:docPartObj>
    </w:sdtPr>
    <w:sdtEndPr/>
    <w:sdtContent>
      <w:p w14:paraId="5AF4422E" w14:textId="6022BB6E" w:rsidR="008A2DDE" w:rsidRDefault="008A2DDE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2621">
          <w:rPr>
            <w:noProof/>
          </w:rPr>
          <w:t>21</w:t>
        </w:r>
        <w:r>
          <w:fldChar w:fldCharType="end"/>
        </w:r>
      </w:p>
    </w:sdtContent>
  </w:sdt>
  <w:p w14:paraId="2E945E92" w14:textId="1EE8347E" w:rsidR="008A2DDE" w:rsidRDefault="008A2DDE" w:rsidP="007B1990">
    <w:pPr>
      <w:pStyle w:val="a3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BFC48D" w14:textId="5C600C4C" w:rsidR="008A2DDE" w:rsidRDefault="008A2DDE">
    <w:pPr>
      <w:pStyle w:val="a3"/>
      <w:jc w:val="right"/>
    </w:pPr>
  </w:p>
  <w:p w14:paraId="6E80F818" w14:textId="120D371A" w:rsidR="008A2DDE" w:rsidRDefault="008A2DDE" w:rsidP="002B4D16">
    <w:pPr>
      <w:pStyle w:val="a3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117502" w14:textId="22C56599" w:rsidR="008A2DDE" w:rsidRDefault="008A2DDE">
    <w:pPr>
      <w:pStyle w:val="a3"/>
      <w:jc w:val="right"/>
    </w:pPr>
  </w:p>
  <w:p w14:paraId="23C2BFB2" w14:textId="77777777" w:rsidR="008A2DDE" w:rsidRDefault="008A2DDE" w:rsidP="007B1990">
    <w:pPr>
      <w:pStyle w:val="a3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F64650" w14:textId="77777777" w:rsidR="008A2DDE" w:rsidRDefault="008A2DDE">
    <w:pPr>
      <w:pStyle w:val="a3"/>
      <w:jc w:val="right"/>
    </w:pPr>
  </w:p>
  <w:p w14:paraId="72F44A38" w14:textId="77777777" w:rsidR="008A2DDE" w:rsidRDefault="008A2DDE" w:rsidP="002B4D16">
    <w:pPr>
      <w:pStyle w:val="a3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AD7FAD" w14:textId="77777777" w:rsidR="002425CE" w:rsidRDefault="002425CE" w:rsidP="00F85EFE">
      <w:r>
        <w:separator/>
      </w:r>
    </w:p>
  </w:footnote>
  <w:footnote w:type="continuationSeparator" w:id="0">
    <w:p w14:paraId="6CDD6FD7" w14:textId="77777777" w:rsidR="002425CE" w:rsidRDefault="002425CE" w:rsidP="00F85E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540AA9" w14:textId="21C493B6" w:rsidR="008A2DDE" w:rsidRDefault="008A2DDE" w:rsidP="009A4917">
    <w:pPr>
      <w:pStyle w:val="a6"/>
    </w:pPr>
    <w:r>
      <w:rPr>
        <w:noProof/>
        <w:lang w:eastAsia="ru-RU"/>
      </w:rPr>
      <w:drawing>
        <wp:inline distT="0" distB="0" distL="0" distR="0" wp14:anchorId="13786BC7" wp14:editId="527FC248">
          <wp:extent cx="1638243" cy="647700"/>
          <wp:effectExtent l="0" t="0" r="635" b="0"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7"/>
                  <a:stretch/>
                </pic:blipFill>
                <pic:spPr bwMode="auto">
                  <a:xfrm>
                    <a:off x="0" y="0"/>
                    <a:ext cx="1651545" cy="6529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8888A4" w14:textId="77777777" w:rsidR="008A2DDE" w:rsidRDefault="008A2DDE" w:rsidP="009A491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835E3"/>
    <w:multiLevelType w:val="multilevel"/>
    <w:tmpl w:val="E47E3B0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B782907"/>
    <w:multiLevelType w:val="hybridMultilevel"/>
    <w:tmpl w:val="408C8E64"/>
    <w:lvl w:ilvl="0" w:tplc="E87804E6">
      <w:numFmt w:val="bullet"/>
      <w:lvlText w:val="•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10636613"/>
    <w:multiLevelType w:val="hybridMultilevel"/>
    <w:tmpl w:val="5A06271E"/>
    <w:lvl w:ilvl="0" w:tplc="2B68AEB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48C38E5"/>
    <w:multiLevelType w:val="hybridMultilevel"/>
    <w:tmpl w:val="C254C204"/>
    <w:lvl w:ilvl="0" w:tplc="9272AA0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B57E0F48">
      <w:start w:val="1"/>
      <w:numFmt w:val="decimal"/>
      <w:lvlText w:val="2.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8821F71"/>
    <w:multiLevelType w:val="hybridMultilevel"/>
    <w:tmpl w:val="DDCEBB24"/>
    <w:lvl w:ilvl="0" w:tplc="E87804E6">
      <w:numFmt w:val="bullet"/>
      <w:lvlText w:val="•"/>
      <w:lvlJc w:val="left"/>
      <w:pPr>
        <w:ind w:left="1494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9C80021"/>
    <w:multiLevelType w:val="multilevel"/>
    <w:tmpl w:val="3C5848B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hAnsi="noto sans symbols" w:cs="noto sans symbols" w:hint="default"/>
      </w:rPr>
    </w:lvl>
    <w:lvl w:ilvl="1">
      <w:start w:val="6"/>
      <w:numFmt w:val="bullet"/>
      <w:lvlText w:val="•"/>
      <w:lvlJc w:val="left"/>
      <w:pPr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6">
    <w:nsid w:val="41AD4218"/>
    <w:multiLevelType w:val="hybridMultilevel"/>
    <w:tmpl w:val="BBDEC8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1422A2"/>
    <w:multiLevelType w:val="hybridMultilevel"/>
    <w:tmpl w:val="D870FF68"/>
    <w:lvl w:ilvl="0" w:tplc="2B68AE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6DA8164D"/>
    <w:multiLevelType w:val="hybridMultilevel"/>
    <w:tmpl w:val="FA9CD6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B1567C"/>
    <w:multiLevelType w:val="hybridMultilevel"/>
    <w:tmpl w:val="45D8C9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4006CAF"/>
    <w:multiLevelType w:val="hybridMultilevel"/>
    <w:tmpl w:val="714A9C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4"/>
  </w:num>
  <w:num w:numId="4">
    <w:abstractNumId w:val="9"/>
  </w:num>
  <w:num w:numId="5">
    <w:abstractNumId w:val="3"/>
  </w:num>
  <w:num w:numId="6">
    <w:abstractNumId w:val="7"/>
  </w:num>
  <w:num w:numId="7">
    <w:abstractNumId w:val="0"/>
  </w:num>
  <w:num w:numId="8">
    <w:abstractNumId w:val="2"/>
  </w:num>
  <w:num w:numId="9">
    <w:abstractNumId w:val="5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60D"/>
    <w:rsid w:val="0000409B"/>
    <w:rsid w:val="00034752"/>
    <w:rsid w:val="00036AF1"/>
    <w:rsid w:val="00042245"/>
    <w:rsid w:val="0005060D"/>
    <w:rsid w:val="0005673F"/>
    <w:rsid w:val="00071F8B"/>
    <w:rsid w:val="000720E0"/>
    <w:rsid w:val="000A5A83"/>
    <w:rsid w:val="000B3C3D"/>
    <w:rsid w:val="000C1729"/>
    <w:rsid w:val="000C3CA7"/>
    <w:rsid w:val="000D4A1C"/>
    <w:rsid w:val="00101A46"/>
    <w:rsid w:val="00101DCA"/>
    <w:rsid w:val="00106D4D"/>
    <w:rsid w:val="00132063"/>
    <w:rsid w:val="00152A86"/>
    <w:rsid w:val="001633ED"/>
    <w:rsid w:val="0016707C"/>
    <w:rsid w:val="00183E2B"/>
    <w:rsid w:val="001902B2"/>
    <w:rsid w:val="001B286E"/>
    <w:rsid w:val="001B7416"/>
    <w:rsid w:val="001C194C"/>
    <w:rsid w:val="001C5D68"/>
    <w:rsid w:val="001E7AAD"/>
    <w:rsid w:val="001F0700"/>
    <w:rsid w:val="00216756"/>
    <w:rsid w:val="00220AB8"/>
    <w:rsid w:val="00224401"/>
    <w:rsid w:val="002425CE"/>
    <w:rsid w:val="00243EAD"/>
    <w:rsid w:val="00244BF7"/>
    <w:rsid w:val="00244DCD"/>
    <w:rsid w:val="00257BBE"/>
    <w:rsid w:val="00260EE2"/>
    <w:rsid w:val="0026628E"/>
    <w:rsid w:val="00273E11"/>
    <w:rsid w:val="00290A1A"/>
    <w:rsid w:val="00291D96"/>
    <w:rsid w:val="002A0169"/>
    <w:rsid w:val="002A743F"/>
    <w:rsid w:val="002B4D16"/>
    <w:rsid w:val="002C0E0F"/>
    <w:rsid w:val="002C2D86"/>
    <w:rsid w:val="002C3BE4"/>
    <w:rsid w:val="002F2DF7"/>
    <w:rsid w:val="00300506"/>
    <w:rsid w:val="00311534"/>
    <w:rsid w:val="003149F1"/>
    <w:rsid w:val="00336479"/>
    <w:rsid w:val="00356F3F"/>
    <w:rsid w:val="003712C1"/>
    <w:rsid w:val="0037209D"/>
    <w:rsid w:val="003762C4"/>
    <w:rsid w:val="0038321D"/>
    <w:rsid w:val="00390A7C"/>
    <w:rsid w:val="003A5392"/>
    <w:rsid w:val="003A6734"/>
    <w:rsid w:val="003C7B01"/>
    <w:rsid w:val="003E4EE6"/>
    <w:rsid w:val="003E5D52"/>
    <w:rsid w:val="00421091"/>
    <w:rsid w:val="0045457A"/>
    <w:rsid w:val="00456262"/>
    <w:rsid w:val="0045783B"/>
    <w:rsid w:val="00470625"/>
    <w:rsid w:val="004850EE"/>
    <w:rsid w:val="004A2037"/>
    <w:rsid w:val="004A7DA7"/>
    <w:rsid w:val="004B6FCE"/>
    <w:rsid w:val="004C12B7"/>
    <w:rsid w:val="004C3050"/>
    <w:rsid w:val="004F12CB"/>
    <w:rsid w:val="00500F1A"/>
    <w:rsid w:val="00514C71"/>
    <w:rsid w:val="005249C8"/>
    <w:rsid w:val="005274AF"/>
    <w:rsid w:val="00534760"/>
    <w:rsid w:val="00551CDC"/>
    <w:rsid w:val="005701A6"/>
    <w:rsid w:val="005778EF"/>
    <w:rsid w:val="00586500"/>
    <w:rsid w:val="0059023D"/>
    <w:rsid w:val="005A54F0"/>
    <w:rsid w:val="005B4190"/>
    <w:rsid w:val="005B64AD"/>
    <w:rsid w:val="005C1404"/>
    <w:rsid w:val="005C3B23"/>
    <w:rsid w:val="005C6D27"/>
    <w:rsid w:val="005D13CA"/>
    <w:rsid w:val="00611813"/>
    <w:rsid w:val="00611F4E"/>
    <w:rsid w:val="0062499E"/>
    <w:rsid w:val="006426B2"/>
    <w:rsid w:val="00653AE4"/>
    <w:rsid w:val="00667241"/>
    <w:rsid w:val="006835A9"/>
    <w:rsid w:val="00697476"/>
    <w:rsid w:val="006A2C54"/>
    <w:rsid w:val="006B1379"/>
    <w:rsid w:val="006E128D"/>
    <w:rsid w:val="006E42B2"/>
    <w:rsid w:val="006F46CE"/>
    <w:rsid w:val="00701527"/>
    <w:rsid w:val="00727212"/>
    <w:rsid w:val="007312AE"/>
    <w:rsid w:val="007345ED"/>
    <w:rsid w:val="00754302"/>
    <w:rsid w:val="0077234A"/>
    <w:rsid w:val="007825ED"/>
    <w:rsid w:val="00782710"/>
    <w:rsid w:val="007B1990"/>
    <w:rsid w:val="007C6244"/>
    <w:rsid w:val="007D1C08"/>
    <w:rsid w:val="007D2405"/>
    <w:rsid w:val="007E33A8"/>
    <w:rsid w:val="008040EB"/>
    <w:rsid w:val="0080655D"/>
    <w:rsid w:val="00886A44"/>
    <w:rsid w:val="008A2DDE"/>
    <w:rsid w:val="008A2DED"/>
    <w:rsid w:val="008C1283"/>
    <w:rsid w:val="008C33B9"/>
    <w:rsid w:val="008C3A5A"/>
    <w:rsid w:val="008F4C4B"/>
    <w:rsid w:val="00950408"/>
    <w:rsid w:val="00954A3C"/>
    <w:rsid w:val="00955A6A"/>
    <w:rsid w:val="0098134D"/>
    <w:rsid w:val="00993984"/>
    <w:rsid w:val="009A4917"/>
    <w:rsid w:val="009B2145"/>
    <w:rsid w:val="009C0D2C"/>
    <w:rsid w:val="009C3442"/>
    <w:rsid w:val="009C3F9B"/>
    <w:rsid w:val="009C6D15"/>
    <w:rsid w:val="009D130F"/>
    <w:rsid w:val="009E37D3"/>
    <w:rsid w:val="00A136C4"/>
    <w:rsid w:val="00A14F66"/>
    <w:rsid w:val="00A17BA1"/>
    <w:rsid w:val="00A25C4D"/>
    <w:rsid w:val="00A44CE1"/>
    <w:rsid w:val="00A47ED5"/>
    <w:rsid w:val="00A55CA5"/>
    <w:rsid w:val="00A65457"/>
    <w:rsid w:val="00A71DD7"/>
    <w:rsid w:val="00A7215B"/>
    <w:rsid w:val="00A72621"/>
    <w:rsid w:val="00A8727A"/>
    <w:rsid w:val="00A9133E"/>
    <w:rsid w:val="00A95ED1"/>
    <w:rsid w:val="00AB31E2"/>
    <w:rsid w:val="00AB356C"/>
    <w:rsid w:val="00AD0C9A"/>
    <w:rsid w:val="00B135A4"/>
    <w:rsid w:val="00B26783"/>
    <w:rsid w:val="00B31DE6"/>
    <w:rsid w:val="00B464B6"/>
    <w:rsid w:val="00B573AC"/>
    <w:rsid w:val="00B90DFA"/>
    <w:rsid w:val="00BB0D07"/>
    <w:rsid w:val="00BC0BCF"/>
    <w:rsid w:val="00BC5DF6"/>
    <w:rsid w:val="00BD1976"/>
    <w:rsid w:val="00BD1F6F"/>
    <w:rsid w:val="00C05FA8"/>
    <w:rsid w:val="00C17B13"/>
    <w:rsid w:val="00C24E4B"/>
    <w:rsid w:val="00C335FF"/>
    <w:rsid w:val="00C34F8C"/>
    <w:rsid w:val="00C35F90"/>
    <w:rsid w:val="00C405CF"/>
    <w:rsid w:val="00C75413"/>
    <w:rsid w:val="00C80248"/>
    <w:rsid w:val="00C822FF"/>
    <w:rsid w:val="00C84608"/>
    <w:rsid w:val="00C853D7"/>
    <w:rsid w:val="00C859A9"/>
    <w:rsid w:val="00CA3842"/>
    <w:rsid w:val="00CB4824"/>
    <w:rsid w:val="00D112F7"/>
    <w:rsid w:val="00D21035"/>
    <w:rsid w:val="00D45A9B"/>
    <w:rsid w:val="00D5238D"/>
    <w:rsid w:val="00D563DA"/>
    <w:rsid w:val="00D6131F"/>
    <w:rsid w:val="00D625D2"/>
    <w:rsid w:val="00D97B2E"/>
    <w:rsid w:val="00DA65C5"/>
    <w:rsid w:val="00DC3810"/>
    <w:rsid w:val="00DC4565"/>
    <w:rsid w:val="00DD273B"/>
    <w:rsid w:val="00E12E38"/>
    <w:rsid w:val="00E16A62"/>
    <w:rsid w:val="00E51156"/>
    <w:rsid w:val="00E52328"/>
    <w:rsid w:val="00E5620E"/>
    <w:rsid w:val="00E71CB9"/>
    <w:rsid w:val="00E82F66"/>
    <w:rsid w:val="00E93700"/>
    <w:rsid w:val="00E9495E"/>
    <w:rsid w:val="00ED6FA0"/>
    <w:rsid w:val="00F00586"/>
    <w:rsid w:val="00F007B9"/>
    <w:rsid w:val="00F044C4"/>
    <w:rsid w:val="00F12256"/>
    <w:rsid w:val="00F122B5"/>
    <w:rsid w:val="00F54B2F"/>
    <w:rsid w:val="00F56BB0"/>
    <w:rsid w:val="00F64260"/>
    <w:rsid w:val="00F6560D"/>
    <w:rsid w:val="00F82BE2"/>
    <w:rsid w:val="00F83E3C"/>
    <w:rsid w:val="00F85EFE"/>
    <w:rsid w:val="00F87CFE"/>
    <w:rsid w:val="00F950E8"/>
    <w:rsid w:val="00FA4B58"/>
    <w:rsid w:val="00FB4CED"/>
    <w:rsid w:val="00FC3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0DC9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BE2"/>
    <w:rPr>
      <w:rFonts w:ascii="Arial" w:hAnsi="Arial"/>
      <w:sz w:val="22"/>
    </w:rPr>
  </w:style>
  <w:style w:type="paragraph" w:styleId="1">
    <w:name w:val="heading 1"/>
    <w:basedOn w:val="a"/>
    <w:next w:val="a"/>
    <w:link w:val="10"/>
    <w:uiPriority w:val="9"/>
    <w:qFormat/>
    <w:rsid w:val="00F82BE2"/>
    <w:pPr>
      <w:outlineLvl w:val="0"/>
    </w:pPr>
  </w:style>
  <w:style w:type="paragraph" w:styleId="2">
    <w:name w:val="heading 2"/>
    <w:basedOn w:val="1"/>
    <w:next w:val="a"/>
    <w:link w:val="20"/>
    <w:uiPriority w:val="9"/>
    <w:unhideWhenUsed/>
    <w:qFormat/>
    <w:rsid w:val="00F82BE2"/>
    <w:pPr>
      <w:outlineLvl w:val="1"/>
    </w:pPr>
  </w:style>
  <w:style w:type="paragraph" w:styleId="3">
    <w:name w:val="heading 3"/>
    <w:basedOn w:val="1"/>
    <w:next w:val="a"/>
    <w:link w:val="30"/>
    <w:uiPriority w:val="9"/>
    <w:unhideWhenUsed/>
    <w:qFormat/>
    <w:rsid w:val="00F82BE2"/>
    <w:pPr>
      <w:outlineLvl w:val="2"/>
    </w:p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2BE2"/>
    <w:pPr>
      <w:keepNext/>
      <w:keepLines/>
      <w:spacing w:before="40"/>
      <w:outlineLvl w:val="3"/>
    </w:pPr>
    <w:rPr>
      <w:rFonts w:eastAsiaTheme="majorEastAsia" w:cstheme="majorBidi"/>
      <w:i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85EFE"/>
    <w:pPr>
      <w:tabs>
        <w:tab w:val="center" w:pos="4513"/>
        <w:tab w:val="right" w:pos="9026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F85EFE"/>
  </w:style>
  <w:style w:type="character" w:styleId="a5">
    <w:name w:val="page number"/>
    <w:basedOn w:val="a0"/>
    <w:uiPriority w:val="99"/>
    <w:semiHidden/>
    <w:unhideWhenUsed/>
    <w:rsid w:val="00F85EFE"/>
  </w:style>
  <w:style w:type="paragraph" w:styleId="a6">
    <w:name w:val="header"/>
    <w:basedOn w:val="a"/>
    <w:link w:val="a7"/>
    <w:uiPriority w:val="99"/>
    <w:unhideWhenUsed/>
    <w:rsid w:val="00F85EFE"/>
    <w:pPr>
      <w:tabs>
        <w:tab w:val="center" w:pos="4513"/>
        <w:tab w:val="right" w:pos="9026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85EFE"/>
  </w:style>
  <w:style w:type="character" w:customStyle="1" w:styleId="10">
    <w:name w:val="Заголовок 1 Знак"/>
    <w:basedOn w:val="a0"/>
    <w:link w:val="1"/>
    <w:uiPriority w:val="9"/>
    <w:rsid w:val="00F82BE2"/>
    <w:rPr>
      <w:rFonts w:ascii="Arial" w:hAnsi="Arial"/>
      <w:sz w:val="22"/>
    </w:rPr>
  </w:style>
  <w:style w:type="character" w:customStyle="1" w:styleId="20">
    <w:name w:val="Заголовок 2 Знак"/>
    <w:basedOn w:val="a0"/>
    <w:link w:val="2"/>
    <w:uiPriority w:val="9"/>
    <w:rsid w:val="00F82BE2"/>
    <w:rPr>
      <w:rFonts w:ascii="Arial" w:hAnsi="Arial"/>
    </w:rPr>
  </w:style>
  <w:style w:type="character" w:customStyle="1" w:styleId="30">
    <w:name w:val="Заголовок 3 Знак"/>
    <w:basedOn w:val="a0"/>
    <w:link w:val="3"/>
    <w:uiPriority w:val="9"/>
    <w:rsid w:val="00F82BE2"/>
    <w:rPr>
      <w:rFonts w:ascii="Arial" w:hAnsi="Arial"/>
      <w:sz w:val="22"/>
    </w:rPr>
  </w:style>
  <w:style w:type="character" w:customStyle="1" w:styleId="40">
    <w:name w:val="Заголовок 4 Знак"/>
    <w:basedOn w:val="a0"/>
    <w:link w:val="4"/>
    <w:uiPriority w:val="9"/>
    <w:semiHidden/>
    <w:rsid w:val="00F82BE2"/>
    <w:rPr>
      <w:rFonts w:ascii="Arial" w:eastAsiaTheme="majorEastAsia" w:hAnsi="Arial" w:cstheme="majorBidi"/>
      <w:iCs/>
      <w:color w:val="000000" w:themeColor="text1"/>
    </w:rPr>
  </w:style>
  <w:style w:type="paragraph" w:styleId="a8">
    <w:name w:val="Normal (Web)"/>
    <w:basedOn w:val="a"/>
    <w:uiPriority w:val="99"/>
    <w:unhideWhenUsed/>
    <w:rsid w:val="0031153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GB"/>
    </w:rPr>
  </w:style>
  <w:style w:type="table" w:styleId="a9">
    <w:name w:val="Table Grid"/>
    <w:basedOn w:val="a1"/>
    <w:uiPriority w:val="39"/>
    <w:rsid w:val="00E16A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993984"/>
    <w:rPr>
      <w:rFonts w:ascii="Times New Roman" w:hAnsi="Times New Roman" w:cs="Times New Roman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93984"/>
    <w:rPr>
      <w:rFonts w:ascii="Times New Roman" w:hAnsi="Times New Roman" w:cs="Times New Roman"/>
      <w:sz w:val="18"/>
      <w:szCs w:val="18"/>
    </w:rPr>
  </w:style>
  <w:style w:type="character" w:styleId="ac">
    <w:name w:val="Hyperlink"/>
    <w:basedOn w:val="a0"/>
    <w:uiPriority w:val="99"/>
    <w:unhideWhenUsed/>
    <w:rsid w:val="001C5D6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C5D68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1C5D68"/>
    <w:rPr>
      <w:color w:val="954F72" w:themeColor="followedHyperlink"/>
      <w:u w:val="single"/>
    </w:rPr>
  </w:style>
  <w:style w:type="paragraph" w:styleId="ae">
    <w:name w:val="List Paragraph"/>
    <w:basedOn w:val="a"/>
    <w:uiPriority w:val="34"/>
    <w:qFormat/>
    <w:rsid w:val="00D112F7"/>
    <w:pPr>
      <w:ind w:left="720"/>
      <w:contextualSpacing/>
    </w:pPr>
  </w:style>
  <w:style w:type="paragraph" w:styleId="af">
    <w:name w:val="No Spacing"/>
    <w:uiPriority w:val="1"/>
    <w:qFormat/>
    <w:rsid w:val="00F6560D"/>
    <w:rPr>
      <w:rFonts w:ascii="Calibri" w:eastAsia="Calibri" w:hAnsi="Calibri" w:cs="Calibri"/>
      <w:sz w:val="22"/>
      <w:szCs w:val="22"/>
      <w:lang w:eastAsia="ru-RU"/>
    </w:rPr>
  </w:style>
  <w:style w:type="paragraph" w:customStyle="1" w:styleId="11">
    <w:name w:val="Абзац списка1"/>
    <w:basedOn w:val="a"/>
    <w:rsid w:val="00F6560D"/>
    <w:pPr>
      <w:spacing w:after="200" w:line="276" w:lineRule="auto"/>
      <w:ind w:left="720"/>
    </w:pPr>
    <w:rPr>
      <w:rFonts w:ascii="Calibri" w:eastAsia="Times New Roman" w:hAnsi="Calibri" w:cs="Times New Roman"/>
      <w:szCs w:val="22"/>
      <w:lang w:eastAsia="ru-RU"/>
    </w:rPr>
  </w:style>
  <w:style w:type="character" w:styleId="af0">
    <w:name w:val="Emphasis"/>
    <w:basedOn w:val="a0"/>
    <w:uiPriority w:val="20"/>
    <w:qFormat/>
    <w:rsid w:val="00F6560D"/>
    <w:rPr>
      <w:i/>
      <w:iCs/>
    </w:rPr>
  </w:style>
  <w:style w:type="paragraph" w:styleId="af1">
    <w:name w:val="Body Text"/>
    <w:basedOn w:val="a"/>
    <w:link w:val="af2"/>
    <w:rsid w:val="009C3442"/>
    <w:pPr>
      <w:spacing w:after="140" w:line="276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f2">
    <w:name w:val="Основной текст Знак"/>
    <w:basedOn w:val="a0"/>
    <w:link w:val="af1"/>
    <w:rsid w:val="009C3442"/>
    <w:rPr>
      <w:rFonts w:ascii="Times New Roman" w:eastAsia="Times New Roman" w:hAnsi="Times New Roman" w:cs="Times New Roman"/>
      <w:lang w:eastAsia="ru-RU"/>
    </w:rPr>
  </w:style>
  <w:style w:type="table" w:customStyle="1" w:styleId="12">
    <w:name w:val="Сетка таблицы1"/>
    <w:basedOn w:val="a1"/>
    <w:next w:val="a9"/>
    <w:uiPriority w:val="39"/>
    <w:rsid w:val="009C3442"/>
    <w:rPr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dnoteCharacters">
    <w:name w:val="Endnote Characters"/>
    <w:basedOn w:val="a0"/>
    <w:uiPriority w:val="99"/>
    <w:semiHidden/>
    <w:unhideWhenUsed/>
    <w:qFormat/>
    <w:rsid w:val="009C3442"/>
    <w:rPr>
      <w:vertAlign w:val="superscript"/>
    </w:rPr>
  </w:style>
  <w:style w:type="character" w:customStyle="1" w:styleId="markedcontent">
    <w:name w:val="markedcontent"/>
    <w:rsid w:val="00C853D7"/>
  </w:style>
  <w:style w:type="character" w:styleId="af3">
    <w:name w:val="Strong"/>
    <w:uiPriority w:val="22"/>
    <w:qFormat/>
    <w:rsid w:val="00C853D7"/>
    <w:rPr>
      <w:b/>
      <w:bCs/>
    </w:rPr>
  </w:style>
  <w:style w:type="paragraph" w:customStyle="1" w:styleId="af4">
    <w:name w:val="Содержимое таблицы"/>
    <w:basedOn w:val="a"/>
    <w:qFormat/>
    <w:rsid w:val="00A25C4D"/>
    <w:pPr>
      <w:suppressLineNumbers/>
      <w:spacing w:after="200" w:line="276" w:lineRule="auto"/>
    </w:pPr>
    <w:rPr>
      <w:rFonts w:asciiTheme="minorHAnsi" w:eastAsiaTheme="minorEastAsia" w:hAnsiTheme="minorHAnsi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BE2"/>
    <w:rPr>
      <w:rFonts w:ascii="Arial" w:hAnsi="Arial"/>
      <w:sz w:val="22"/>
    </w:rPr>
  </w:style>
  <w:style w:type="paragraph" w:styleId="1">
    <w:name w:val="heading 1"/>
    <w:basedOn w:val="a"/>
    <w:next w:val="a"/>
    <w:link w:val="10"/>
    <w:uiPriority w:val="9"/>
    <w:qFormat/>
    <w:rsid w:val="00F82BE2"/>
    <w:pPr>
      <w:outlineLvl w:val="0"/>
    </w:pPr>
  </w:style>
  <w:style w:type="paragraph" w:styleId="2">
    <w:name w:val="heading 2"/>
    <w:basedOn w:val="1"/>
    <w:next w:val="a"/>
    <w:link w:val="20"/>
    <w:uiPriority w:val="9"/>
    <w:unhideWhenUsed/>
    <w:qFormat/>
    <w:rsid w:val="00F82BE2"/>
    <w:pPr>
      <w:outlineLvl w:val="1"/>
    </w:pPr>
  </w:style>
  <w:style w:type="paragraph" w:styleId="3">
    <w:name w:val="heading 3"/>
    <w:basedOn w:val="1"/>
    <w:next w:val="a"/>
    <w:link w:val="30"/>
    <w:uiPriority w:val="9"/>
    <w:unhideWhenUsed/>
    <w:qFormat/>
    <w:rsid w:val="00F82BE2"/>
    <w:pPr>
      <w:outlineLvl w:val="2"/>
    </w:p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2BE2"/>
    <w:pPr>
      <w:keepNext/>
      <w:keepLines/>
      <w:spacing w:before="40"/>
      <w:outlineLvl w:val="3"/>
    </w:pPr>
    <w:rPr>
      <w:rFonts w:eastAsiaTheme="majorEastAsia" w:cstheme="majorBidi"/>
      <w:i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85EFE"/>
    <w:pPr>
      <w:tabs>
        <w:tab w:val="center" w:pos="4513"/>
        <w:tab w:val="right" w:pos="9026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F85EFE"/>
  </w:style>
  <w:style w:type="character" w:styleId="a5">
    <w:name w:val="page number"/>
    <w:basedOn w:val="a0"/>
    <w:uiPriority w:val="99"/>
    <w:semiHidden/>
    <w:unhideWhenUsed/>
    <w:rsid w:val="00F85EFE"/>
  </w:style>
  <w:style w:type="paragraph" w:styleId="a6">
    <w:name w:val="header"/>
    <w:basedOn w:val="a"/>
    <w:link w:val="a7"/>
    <w:uiPriority w:val="99"/>
    <w:unhideWhenUsed/>
    <w:rsid w:val="00F85EFE"/>
    <w:pPr>
      <w:tabs>
        <w:tab w:val="center" w:pos="4513"/>
        <w:tab w:val="right" w:pos="9026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85EFE"/>
  </w:style>
  <w:style w:type="character" w:customStyle="1" w:styleId="10">
    <w:name w:val="Заголовок 1 Знак"/>
    <w:basedOn w:val="a0"/>
    <w:link w:val="1"/>
    <w:uiPriority w:val="9"/>
    <w:rsid w:val="00F82BE2"/>
    <w:rPr>
      <w:rFonts w:ascii="Arial" w:hAnsi="Arial"/>
      <w:sz w:val="22"/>
    </w:rPr>
  </w:style>
  <w:style w:type="character" w:customStyle="1" w:styleId="20">
    <w:name w:val="Заголовок 2 Знак"/>
    <w:basedOn w:val="a0"/>
    <w:link w:val="2"/>
    <w:uiPriority w:val="9"/>
    <w:rsid w:val="00F82BE2"/>
    <w:rPr>
      <w:rFonts w:ascii="Arial" w:hAnsi="Arial"/>
    </w:rPr>
  </w:style>
  <w:style w:type="character" w:customStyle="1" w:styleId="30">
    <w:name w:val="Заголовок 3 Знак"/>
    <w:basedOn w:val="a0"/>
    <w:link w:val="3"/>
    <w:uiPriority w:val="9"/>
    <w:rsid w:val="00F82BE2"/>
    <w:rPr>
      <w:rFonts w:ascii="Arial" w:hAnsi="Arial"/>
      <w:sz w:val="22"/>
    </w:rPr>
  </w:style>
  <w:style w:type="character" w:customStyle="1" w:styleId="40">
    <w:name w:val="Заголовок 4 Знак"/>
    <w:basedOn w:val="a0"/>
    <w:link w:val="4"/>
    <w:uiPriority w:val="9"/>
    <w:semiHidden/>
    <w:rsid w:val="00F82BE2"/>
    <w:rPr>
      <w:rFonts w:ascii="Arial" w:eastAsiaTheme="majorEastAsia" w:hAnsi="Arial" w:cstheme="majorBidi"/>
      <w:iCs/>
      <w:color w:val="000000" w:themeColor="text1"/>
    </w:rPr>
  </w:style>
  <w:style w:type="paragraph" w:styleId="a8">
    <w:name w:val="Normal (Web)"/>
    <w:basedOn w:val="a"/>
    <w:uiPriority w:val="99"/>
    <w:unhideWhenUsed/>
    <w:rsid w:val="0031153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GB"/>
    </w:rPr>
  </w:style>
  <w:style w:type="table" w:styleId="a9">
    <w:name w:val="Table Grid"/>
    <w:basedOn w:val="a1"/>
    <w:uiPriority w:val="39"/>
    <w:rsid w:val="00E16A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993984"/>
    <w:rPr>
      <w:rFonts w:ascii="Times New Roman" w:hAnsi="Times New Roman" w:cs="Times New Roman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93984"/>
    <w:rPr>
      <w:rFonts w:ascii="Times New Roman" w:hAnsi="Times New Roman" w:cs="Times New Roman"/>
      <w:sz w:val="18"/>
      <w:szCs w:val="18"/>
    </w:rPr>
  </w:style>
  <w:style w:type="character" w:styleId="ac">
    <w:name w:val="Hyperlink"/>
    <w:basedOn w:val="a0"/>
    <w:uiPriority w:val="99"/>
    <w:unhideWhenUsed/>
    <w:rsid w:val="001C5D6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C5D68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1C5D68"/>
    <w:rPr>
      <w:color w:val="954F72" w:themeColor="followedHyperlink"/>
      <w:u w:val="single"/>
    </w:rPr>
  </w:style>
  <w:style w:type="paragraph" w:styleId="ae">
    <w:name w:val="List Paragraph"/>
    <w:basedOn w:val="a"/>
    <w:uiPriority w:val="34"/>
    <w:qFormat/>
    <w:rsid w:val="00D112F7"/>
    <w:pPr>
      <w:ind w:left="720"/>
      <w:contextualSpacing/>
    </w:pPr>
  </w:style>
  <w:style w:type="paragraph" w:styleId="af">
    <w:name w:val="No Spacing"/>
    <w:uiPriority w:val="1"/>
    <w:qFormat/>
    <w:rsid w:val="00F6560D"/>
    <w:rPr>
      <w:rFonts w:ascii="Calibri" w:eastAsia="Calibri" w:hAnsi="Calibri" w:cs="Calibri"/>
      <w:sz w:val="22"/>
      <w:szCs w:val="22"/>
      <w:lang w:eastAsia="ru-RU"/>
    </w:rPr>
  </w:style>
  <w:style w:type="paragraph" w:customStyle="1" w:styleId="11">
    <w:name w:val="Абзац списка1"/>
    <w:basedOn w:val="a"/>
    <w:rsid w:val="00F6560D"/>
    <w:pPr>
      <w:spacing w:after="200" w:line="276" w:lineRule="auto"/>
      <w:ind w:left="720"/>
    </w:pPr>
    <w:rPr>
      <w:rFonts w:ascii="Calibri" w:eastAsia="Times New Roman" w:hAnsi="Calibri" w:cs="Times New Roman"/>
      <w:szCs w:val="22"/>
      <w:lang w:eastAsia="ru-RU"/>
    </w:rPr>
  </w:style>
  <w:style w:type="character" w:styleId="af0">
    <w:name w:val="Emphasis"/>
    <w:basedOn w:val="a0"/>
    <w:uiPriority w:val="20"/>
    <w:qFormat/>
    <w:rsid w:val="00F6560D"/>
    <w:rPr>
      <w:i/>
      <w:iCs/>
    </w:rPr>
  </w:style>
  <w:style w:type="paragraph" w:styleId="af1">
    <w:name w:val="Body Text"/>
    <w:basedOn w:val="a"/>
    <w:link w:val="af2"/>
    <w:rsid w:val="009C3442"/>
    <w:pPr>
      <w:spacing w:after="140" w:line="276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f2">
    <w:name w:val="Основной текст Знак"/>
    <w:basedOn w:val="a0"/>
    <w:link w:val="af1"/>
    <w:rsid w:val="009C3442"/>
    <w:rPr>
      <w:rFonts w:ascii="Times New Roman" w:eastAsia="Times New Roman" w:hAnsi="Times New Roman" w:cs="Times New Roman"/>
      <w:lang w:eastAsia="ru-RU"/>
    </w:rPr>
  </w:style>
  <w:style w:type="table" w:customStyle="1" w:styleId="12">
    <w:name w:val="Сетка таблицы1"/>
    <w:basedOn w:val="a1"/>
    <w:next w:val="a9"/>
    <w:uiPriority w:val="39"/>
    <w:rsid w:val="009C3442"/>
    <w:rPr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dnoteCharacters">
    <w:name w:val="Endnote Characters"/>
    <w:basedOn w:val="a0"/>
    <w:uiPriority w:val="99"/>
    <w:semiHidden/>
    <w:unhideWhenUsed/>
    <w:qFormat/>
    <w:rsid w:val="009C3442"/>
    <w:rPr>
      <w:vertAlign w:val="superscript"/>
    </w:rPr>
  </w:style>
  <w:style w:type="character" w:customStyle="1" w:styleId="markedcontent">
    <w:name w:val="markedcontent"/>
    <w:rsid w:val="00C853D7"/>
  </w:style>
  <w:style w:type="character" w:styleId="af3">
    <w:name w:val="Strong"/>
    <w:uiPriority w:val="22"/>
    <w:qFormat/>
    <w:rsid w:val="00C853D7"/>
    <w:rPr>
      <w:b/>
      <w:bCs/>
    </w:rPr>
  </w:style>
  <w:style w:type="paragraph" w:customStyle="1" w:styleId="af4">
    <w:name w:val="Содержимое таблицы"/>
    <w:basedOn w:val="a"/>
    <w:qFormat/>
    <w:rsid w:val="00A25C4D"/>
    <w:pPr>
      <w:suppressLineNumbers/>
      <w:spacing w:after="200" w:line="276" w:lineRule="auto"/>
    </w:pPr>
    <w:rPr>
      <w:rFonts w:asciiTheme="minorHAnsi" w:eastAsiaTheme="minorEastAsia" w:hAnsiTheme="minorHAnsi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8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75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7;&#1081;&#1095;&#1072;&#1081;&#1090;&#1080;&#1089;_&#1085;&#1077;%20&#1091;&#1076;&#1072;&#1083;&#1103;&#1090;&#1100;\&#1052;&#1086;&#1080;%20&#1076;&#1086;&#1082;&#1091;&#1084;&#1077;&#1085;&#1090;&#1099;\SStal_firm\2020\&#1085;&#1086;&#1074;&#1099;&#1077;%20&#1096;&#1072;&#1073;&#1083;&#1086;&#1085;&#1099;\Severstal_LH_Template_RU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087620AC2BFD645B8B23668A98A8268" ma:contentTypeVersion="1" ma:contentTypeDescription="Создание документа." ma:contentTypeScope="" ma:versionID="8e865659870feb0eb940b460c83699e8">
  <xsd:schema xmlns:xsd="http://www.w3.org/2001/XMLSchema" xmlns:xs="http://www.w3.org/2001/XMLSchema" xmlns:p="http://schemas.microsoft.com/office/2006/metadata/properties" xmlns:ns2="f311cce2-66c9-4cf1-b39a-428d5f170633" targetNamespace="http://schemas.microsoft.com/office/2006/metadata/properties" ma:root="true" ma:fieldsID="d23e0e4e06a026aca26ea11e4818e026" ns2:_="">
    <xsd:import namespace="f311cce2-66c9-4cf1-b39a-428d5f170633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1cce2-66c9-4cf1-b39a-428d5f1706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2D395A-6A81-46FC-8E8F-48043A991E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A95CD4-74BC-4D71-B4F8-DCC8ABB55F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5A75CC8-D585-4B82-9EA5-74445568C2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11cce2-66c9-4cf1-b39a-428d5f1706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C1C2307-E24E-49C6-AE1B-535B666AD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Severstal_LH_Template_RUS</Template>
  <TotalTime>449</TotalTime>
  <Pages>1</Pages>
  <Words>4910</Words>
  <Characters>27991</Characters>
  <Application>Microsoft Office Word</Application>
  <DocSecurity>0</DocSecurity>
  <Lines>233</Lines>
  <Paragraphs>65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design04</dc:creator>
  <cp:lastModifiedBy>Светлана</cp:lastModifiedBy>
  <cp:revision>23</cp:revision>
  <cp:lastPrinted>2023-12-20T07:06:00Z</cp:lastPrinted>
  <dcterms:created xsi:type="dcterms:W3CDTF">2023-12-06T07:48:00Z</dcterms:created>
  <dcterms:modified xsi:type="dcterms:W3CDTF">2023-12-21T07:13:00Z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0x0101003087620AC2BFD645B8B23668A98A8268</vt:lpwstr>
  </property>
</Properties>
</file>